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A8007" w14:textId="6BC927CA" w:rsidR="00BB1339" w:rsidRPr="0028201D" w:rsidRDefault="0028201D" w:rsidP="0028201D">
      <w:pPr>
        <w:pStyle w:val="berschrift2"/>
        <w:numPr>
          <w:ilvl w:val="0"/>
          <w:numId w:val="0"/>
        </w:numPr>
        <w:spacing w:before="0" w:after="0"/>
        <w:ind w:right="6"/>
        <w:rPr>
          <w:rFonts w:cs="Arial" w:hint="default"/>
          <w:i w:val="0"/>
          <w:sz w:val="36"/>
          <w:szCs w:val="36"/>
        </w:rPr>
      </w:pPr>
      <w:r w:rsidRPr="0028201D">
        <w:rPr>
          <w:rFonts w:cs="Arial" w:hint="default"/>
          <w:i w:val="0"/>
          <w:sz w:val="36"/>
          <w:szCs w:val="36"/>
        </w:rPr>
        <w:t xml:space="preserve">Bestätigung </w:t>
      </w:r>
      <w:r w:rsidR="004D5AC7" w:rsidRPr="0028201D">
        <w:rPr>
          <w:rFonts w:cs="Arial" w:hint="default"/>
          <w:i w:val="0"/>
          <w:sz w:val="36"/>
          <w:szCs w:val="36"/>
        </w:rPr>
        <w:t>für das Jahr 20</w:t>
      </w:r>
      <w:r w:rsidR="00470458">
        <w:rPr>
          <w:rFonts w:cs="Arial" w:hint="default"/>
          <w:i w:val="0"/>
          <w:sz w:val="36"/>
          <w:szCs w:val="36"/>
        </w:rPr>
        <w:t>2</w:t>
      </w:r>
      <w:r w:rsidR="00723152">
        <w:rPr>
          <w:rFonts w:cs="Arial" w:hint="default"/>
          <w:i w:val="0"/>
          <w:sz w:val="36"/>
          <w:szCs w:val="36"/>
        </w:rPr>
        <w:t>6</w:t>
      </w:r>
    </w:p>
    <w:p w14:paraId="713E7A63" w14:textId="77777777" w:rsidR="00BB1339" w:rsidRDefault="0028201D" w:rsidP="00BB1339">
      <w:pPr>
        <w:ind w:right="4"/>
        <w:rPr>
          <w:rFonts w:ascii="Arial" w:hAnsi="Arial" w:cs="Arial" w:hint="default"/>
        </w:rPr>
      </w:pPr>
      <w:r>
        <w:rPr>
          <w:rFonts w:ascii="Arial" w:hAnsi="Arial" w:cs="Arial" w:hint="default"/>
        </w:rPr>
        <w:br/>
      </w:r>
    </w:p>
    <w:p w14:paraId="04EA0CBF" w14:textId="77777777" w:rsidR="00BB1339" w:rsidRDefault="00BB1339" w:rsidP="0028201D">
      <w:pPr>
        <w:pStyle w:val="Textkrper"/>
        <w:ind w:right="4"/>
        <w:rPr>
          <w:rFonts w:cs="Arial" w:hint="default"/>
          <w:sz w:val="24"/>
        </w:rPr>
      </w:pPr>
      <w:r>
        <w:rPr>
          <w:rFonts w:cs="Arial" w:hint="default"/>
          <w:sz w:val="24"/>
        </w:rPr>
        <w:t>zur Berücksichtigung der steuerfreien Aufwandsentschädigung im Sinne des</w:t>
      </w:r>
    </w:p>
    <w:p w14:paraId="21F7BAB4" w14:textId="77777777" w:rsidR="00BB1339" w:rsidRDefault="00BB1339" w:rsidP="00BB1339">
      <w:pPr>
        <w:ind w:right="4"/>
        <w:rPr>
          <w:rFonts w:ascii="Arial" w:hAnsi="Arial" w:cs="Arial" w:hint="default"/>
        </w:rPr>
      </w:pPr>
    </w:p>
    <w:p w14:paraId="37C25186" w14:textId="77777777" w:rsidR="0087661B" w:rsidRDefault="0028201D" w:rsidP="0028201D">
      <w:pPr>
        <w:pStyle w:val="berschrift3"/>
        <w:tabs>
          <w:tab w:val="clear" w:pos="5103"/>
          <w:tab w:val="right" w:pos="-1560"/>
          <w:tab w:val="left" w:pos="2410"/>
        </w:tabs>
        <w:ind w:right="4"/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 w:rsidR="0087661B">
        <w:rPr>
          <w:sz w:val="32"/>
          <w:szCs w:val="32"/>
        </w:rPr>
        <w:t>§ 3 Nr. 26 EStG</w:t>
      </w:r>
    </w:p>
    <w:p w14:paraId="34BE5C1F" w14:textId="77777777" w:rsidR="0087661B" w:rsidRDefault="0028201D" w:rsidP="0028201D">
      <w:pPr>
        <w:pStyle w:val="berschrift3"/>
        <w:tabs>
          <w:tab w:val="clear" w:pos="5103"/>
          <w:tab w:val="right" w:pos="-1560"/>
          <w:tab w:val="left" w:pos="2410"/>
        </w:tabs>
        <w:ind w:right="4"/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 w:rsidR="0087661B">
        <w:rPr>
          <w:sz w:val="32"/>
          <w:szCs w:val="32"/>
        </w:rPr>
        <w:t>§ 3 Nr. 26a EStG</w:t>
      </w:r>
    </w:p>
    <w:p w14:paraId="05E0CDF5" w14:textId="77777777" w:rsidR="00BB1339" w:rsidRDefault="0028201D" w:rsidP="00BB1339">
      <w:pPr>
        <w:ind w:right="4"/>
        <w:jc w:val="both"/>
        <w:rPr>
          <w:rFonts w:ascii="Arial" w:hAnsi="Arial" w:cs="Arial" w:hint="default"/>
        </w:rPr>
      </w:pPr>
      <w:r>
        <w:rPr>
          <w:rFonts w:ascii="Arial" w:hAnsi="Arial" w:cs="Arial" w:hint="default"/>
        </w:rPr>
        <w:br/>
      </w:r>
    </w:p>
    <w:p w14:paraId="1C49E86D" w14:textId="77777777" w:rsidR="00BB1339" w:rsidRDefault="00BB1339" w:rsidP="00266973">
      <w:pPr>
        <w:ind w:right="4"/>
        <w:rPr>
          <w:rFonts w:ascii="Arial" w:hAnsi="Arial" w:cs="Arial" w:hint="default"/>
        </w:rPr>
      </w:pPr>
      <w:r>
        <w:rPr>
          <w:rFonts w:ascii="Arial" w:hAnsi="Arial" w:cs="Arial" w:hint="default"/>
        </w:rPr>
        <w:t>Ich erkläre hiermit, dass ich die Steuerbefreiung</w:t>
      </w:r>
      <w:r w:rsidR="00175CF2">
        <w:rPr>
          <w:rFonts w:ascii="Arial" w:hAnsi="Arial" w:cs="Arial" w:hint="default"/>
        </w:rPr>
        <w:t>en</w:t>
      </w:r>
      <w:r>
        <w:rPr>
          <w:rFonts w:ascii="Arial" w:hAnsi="Arial" w:cs="Arial" w:hint="default"/>
        </w:rPr>
        <w:t xml:space="preserve"> nach § 3 Nr. 26 EStG </w:t>
      </w:r>
      <w:r w:rsidR="0087661B">
        <w:rPr>
          <w:rFonts w:ascii="Arial" w:hAnsi="Arial" w:cs="Arial" w:hint="default"/>
        </w:rPr>
        <w:t xml:space="preserve">bzw. § 3 Nr. 26a EStG </w:t>
      </w:r>
      <w:r>
        <w:rPr>
          <w:rFonts w:ascii="Arial" w:hAnsi="Arial" w:cs="Arial" w:hint="default"/>
        </w:rPr>
        <w:t>im laufenden Kalenderjahr bei den Einnahmen aus einer anderen Tätigkeit als Übungsleiter oder Betreuer (begünstigte Tätigkeit) nicht in Anspruch genommen habe bzw. in Anspruch nehmen werde.</w:t>
      </w:r>
      <w:r w:rsidR="00266973">
        <w:rPr>
          <w:rFonts w:ascii="Arial" w:hAnsi="Arial" w:cs="Arial" w:hint="default"/>
        </w:rPr>
        <w:br/>
      </w:r>
    </w:p>
    <w:p w14:paraId="5A666ED2" w14:textId="77777777" w:rsidR="00BB1339" w:rsidRDefault="00BB1339" w:rsidP="00BB1339">
      <w:pPr>
        <w:ind w:right="4"/>
        <w:jc w:val="both"/>
        <w:rPr>
          <w:rFonts w:ascii="Arial" w:hAnsi="Arial" w:cs="Arial" w:hint="default"/>
        </w:rPr>
      </w:pPr>
    </w:p>
    <w:p w14:paraId="26B6443C" w14:textId="77777777" w:rsidR="00BB1339" w:rsidRDefault="00BB1339" w:rsidP="00BB1339">
      <w:pPr>
        <w:ind w:right="4"/>
        <w:jc w:val="center"/>
        <w:rPr>
          <w:rFonts w:ascii="Arial" w:hAnsi="Arial" w:cs="Arial" w:hint="default"/>
          <w:b/>
          <w:bCs/>
          <w:sz w:val="32"/>
          <w:szCs w:val="32"/>
        </w:rPr>
      </w:pPr>
      <w:r>
        <w:rPr>
          <w:rFonts w:ascii="Arial" w:hAnsi="Arial" w:cs="Arial" w:hint="default"/>
          <w:b/>
          <w:bCs/>
          <w:sz w:val="32"/>
          <w:szCs w:val="32"/>
        </w:rPr>
        <w:t>Übungsleiter</w:t>
      </w:r>
      <w:r w:rsidR="00163E2E">
        <w:rPr>
          <w:rFonts w:ascii="Arial" w:hAnsi="Arial" w:cs="Arial" w:hint="default"/>
          <w:b/>
          <w:bCs/>
          <w:sz w:val="32"/>
          <w:szCs w:val="32"/>
        </w:rPr>
        <w:t>/in</w:t>
      </w:r>
    </w:p>
    <w:p w14:paraId="39647263" w14:textId="77777777" w:rsidR="00BB1339" w:rsidRDefault="00BB1339" w:rsidP="00BB1339">
      <w:pPr>
        <w:ind w:right="4"/>
        <w:jc w:val="both"/>
        <w:rPr>
          <w:rFonts w:ascii="Arial" w:hAnsi="Arial" w:cs="Arial" w:hint="default"/>
        </w:rPr>
      </w:pPr>
    </w:p>
    <w:tbl>
      <w:tblPr>
        <w:tblW w:w="10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3"/>
        <w:gridCol w:w="3463"/>
        <w:gridCol w:w="3464"/>
      </w:tblGrid>
      <w:tr w:rsidR="00BB1339" w14:paraId="661EB973" w14:textId="77777777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10390" w:type="dxa"/>
            <w:gridSpan w:val="3"/>
            <w:tcBorders>
              <w:right w:val="single" w:sz="4" w:space="0" w:color="auto"/>
            </w:tcBorders>
          </w:tcPr>
          <w:p w14:paraId="5D850978" w14:textId="77777777" w:rsidR="00BB1339" w:rsidRDefault="00BB1339" w:rsidP="00FB7F02">
            <w:pPr>
              <w:ind w:right="4"/>
              <w:rPr>
                <w:rFonts w:ascii="Arial" w:hAnsi="Arial" w:cs="Arial" w:hint="default"/>
                <w:sz w:val="18"/>
              </w:rPr>
            </w:pPr>
            <w:r>
              <w:rPr>
                <w:rFonts w:ascii="Arial" w:hAnsi="Arial" w:cs="Arial" w:hint="default"/>
                <w:sz w:val="18"/>
              </w:rPr>
              <w:t>Name</w:t>
            </w:r>
          </w:p>
          <w:p w14:paraId="53C921B3" w14:textId="77777777" w:rsidR="00BB1339" w:rsidRDefault="00BB1339" w:rsidP="00FB7F02">
            <w:pPr>
              <w:ind w:right="4"/>
              <w:rPr>
                <w:rFonts w:ascii="Arial" w:hAnsi="Arial" w:cs="Arial" w:hint="default"/>
                <w:b/>
                <w:sz w:val="22"/>
                <w:szCs w:val="22"/>
              </w:rPr>
            </w:pP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 w:hint="default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separate"/>
            </w:r>
            <w:r w:rsidR="009F46C1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9F46C1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9F46C1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9F46C1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9F46C1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end"/>
            </w:r>
            <w:bookmarkEnd w:id="0"/>
          </w:p>
        </w:tc>
      </w:tr>
      <w:tr w:rsidR="00BB1339" w14:paraId="6177271C" w14:textId="77777777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10390" w:type="dxa"/>
            <w:gridSpan w:val="3"/>
          </w:tcPr>
          <w:p w14:paraId="43BD606C" w14:textId="77777777" w:rsidR="00BB1339" w:rsidRDefault="00BB1339" w:rsidP="00FB7F02">
            <w:pPr>
              <w:ind w:right="4"/>
              <w:rPr>
                <w:rFonts w:ascii="Arial" w:hAnsi="Arial" w:cs="Arial" w:hint="default"/>
                <w:sz w:val="18"/>
              </w:rPr>
            </w:pPr>
            <w:r>
              <w:rPr>
                <w:rFonts w:ascii="Arial" w:hAnsi="Arial" w:cs="Arial" w:hint="default"/>
                <w:sz w:val="18"/>
              </w:rPr>
              <w:t>Vorname</w:t>
            </w:r>
          </w:p>
          <w:p w14:paraId="5328DB70" w14:textId="77777777" w:rsidR="00BB1339" w:rsidRDefault="00BB1339" w:rsidP="00FB7F02">
            <w:pPr>
              <w:ind w:right="4"/>
              <w:rPr>
                <w:rFonts w:ascii="Arial" w:hAnsi="Arial" w:cs="Arial" w:hint="default"/>
                <w:b/>
                <w:sz w:val="22"/>
                <w:szCs w:val="22"/>
              </w:rPr>
            </w:pP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 w:hint="default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separate"/>
            </w:r>
            <w:r w:rsidR="009F46C1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9F46C1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9F46C1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9F46C1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9F46C1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end"/>
            </w:r>
            <w:bookmarkEnd w:id="1"/>
          </w:p>
        </w:tc>
      </w:tr>
      <w:tr w:rsidR="00BB1339" w14:paraId="38081F0E" w14:textId="77777777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10390" w:type="dxa"/>
            <w:gridSpan w:val="3"/>
          </w:tcPr>
          <w:p w14:paraId="33244BB1" w14:textId="77777777" w:rsidR="00BB1339" w:rsidRDefault="00BB1339" w:rsidP="00FB7F02">
            <w:pPr>
              <w:ind w:right="4"/>
              <w:rPr>
                <w:rFonts w:ascii="Arial" w:hAnsi="Arial" w:cs="Arial" w:hint="default"/>
                <w:sz w:val="18"/>
              </w:rPr>
            </w:pPr>
            <w:r>
              <w:rPr>
                <w:rFonts w:ascii="Arial" w:hAnsi="Arial" w:cs="Arial" w:hint="default"/>
                <w:sz w:val="18"/>
              </w:rPr>
              <w:t>Straße</w:t>
            </w:r>
          </w:p>
          <w:p w14:paraId="12789C12" w14:textId="77777777" w:rsidR="00BB1339" w:rsidRDefault="00BB1339" w:rsidP="00FB7F02">
            <w:pPr>
              <w:ind w:right="4"/>
              <w:rPr>
                <w:rFonts w:ascii="Arial" w:hAnsi="Arial" w:cs="Arial" w:hint="default"/>
                <w:b/>
                <w:sz w:val="22"/>
                <w:szCs w:val="22"/>
              </w:rPr>
            </w:pP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" w:hAnsi="Arial" w:cs="Arial" w:hint="default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separate"/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end"/>
            </w:r>
            <w:bookmarkEnd w:id="2"/>
          </w:p>
        </w:tc>
      </w:tr>
      <w:tr w:rsidR="00BB1339" w14:paraId="22490C6E" w14:textId="77777777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3463" w:type="dxa"/>
          </w:tcPr>
          <w:p w14:paraId="2A9C1EA0" w14:textId="77777777" w:rsidR="00BB1339" w:rsidRDefault="00BB1339" w:rsidP="00FB7F02">
            <w:pPr>
              <w:ind w:right="4"/>
              <w:rPr>
                <w:rFonts w:ascii="Arial" w:hAnsi="Arial" w:cs="Arial" w:hint="default"/>
                <w:sz w:val="18"/>
              </w:rPr>
            </w:pPr>
            <w:r>
              <w:rPr>
                <w:rFonts w:ascii="Arial" w:hAnsi="Arial" w:cs="Arial" w:hint="default"/>
                <w:sz w:val="18"/>
              </w:rPr>
              <w:t>PLZ</w:t>
            </w:r>
          </w:p>
          <w:p w14:paraId="424F9EFD" w14:textId="77777777" w:rsidR="00BB1339" w:rsidRDefault="00BB1339" w:rsidP="00FB7F02">
            <w:pPr>
              <w:ind w:right="4"/>
              <w:rPr>
                <w:rFonts w:ascii="Arial" w:hAnsi="Arial" w:cs="Arial" w:hint="default"/>
                <w:b/>
                <w:sz w:val="22"/>
                <w:szCs w:val="22"/>
              </w:rPr>
            </w:pP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rial" w:hAnsi="Arial" w:cs="Arial" w:hint="default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separate"/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6927" w:type="dxa"/>
            <w:gridSpan w:val="2"/>
          </w:tcPr>
          <w:p w14:paraId="039338F7" w14:textId="77777777" w:rsidR="00BB1339" w:rsidRDefault="00BB1339" w:rsidP="00FB7F02">
            <w:pPr>
              <w:ind w:right="4"/>
              <w:rPr>
                <w:rFonts w:ascii="Arial" w:hAnsi="Arial" w:cs="Arial" w:hint="default"/>
                <w:sz w:val="18"/>
              </w:rPr>
            </w:pPr>
            <w:r>
              <w:rPr>
                <w:rFonts w:ascii="Arial" w:hAnsi="Arial" w:cs="Arial" w:hint="default"/>
                <w:sz w:val="18"/>
              </w:rPr>
              <w:t>Ort</w:t>
            </w:r>
          </w:p>
          <w:p w14:paraId="41FD022B" w14:textId="77777777" w:rsidR="00BB1339" w:rsidRDefault="00BB1339" w:rsidP="00FB7F02">
            <w:pPr>
              <w:ind w:right="4"/>
              <w:rPr>
                <w:rFonts w:ascii="Arial" w:hAnsi="Arial" w:cs="Arial" w:hint="default"/>
                <w:b/>
                <w:sz w:val="22"/>
                <w:szCs w:val="22"/>
              </w:rPr>
            </w:pP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rial" w:hAnsi="Arial" w:cs="Arial" w:hint="default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separate"/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end"/>
            </w:r>
            <w:bookmarkEnd w:id="4"/>
          </w:p>
        </w:tc>
      </w:tr>
      <w:tr w:rsidR="00BB1339" w14:paraId="184EDBF0" w14:textId="77777777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3463" w:type="dxa"/>
          </w:tcPr>
          <w:p w14:paraId="676EA582" w14:textId="77777777" w:rsidR="00BB1339" w:rsidRDefault="00BB1339" w:rsidP="00FB7F02">
            <w:pPr>
              <w:ind w:right="4"/>
              <w:rPr>
                <w:rFonts w:ascii="Arial" w:hAnsi="Arial" w:cs="Arial" w:hint="default"/>
                <w:sz w:val="18"/>
              </w:rPr>
            </w:pPr>
            <w:r>
              <w:rPr>
                <w:rFonts w:ascii="Arial" w:hAnsi="Arial" w:cs="Arial" w:hint="default"/>
                <w:sz w:val="18"/>
              </w:rPr>
              <w:t>Telefon (privat)</w:t>
            </w:r>
          </w:p>
          <w:p w14:paraId="1AD06C5B" w14:textId="77777777" w:rsidR="00BB1339" w:rsidRDefault="00BB1339" w:rsidP="00FB7F02">
            <w:pPr>
              <w:ind w:right="4"/>
              <w:rPr>
                <w:rFonts w:ascii="Arial" w:hAnsi="Arial" w:cs="Arial" w:hint="default"/>
                <w:b/>
                <w:sz w:val="22"/>
                <w:szCs w:val="22"/>
              </w:rPr>
            </w:pP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Arial" w:hAnsi="Arial" w:cs="Arial" w:hint="default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separate"/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3463" w:type="dxa"/>
          </w:tcPr>
          <w:p w14:paraId="48D9A9C3" w14:textId="77777777" w:rsidR="00BB1339" w:rsidRDefault="00BB1339" w:rsidP="00FB7F02">
            <w:pPr>
              <w:ind w:right="4"/>
              <w:rPr>
                <w:rFonts w:ascii="Arial" w:hAnsi="Arial" w:cs="Arial" w:hint="default"/>
                <w:sz w:val="18"/>
              </w:rPr>
            </w:pPr>
            <w:r>
              <w:rPr>
                <w:rFonts w:ascii="Arial" w:hAnsi="Arial" w:cs="Arial" w:hint="default"/>
                <w:sz w:val="18"/>
              </w:rPr>
              <w:t>Fax (privat)</w:t>
            </w:r>
          </w:p>
          <w:p w14:paraId="61527B59" w14:textId="77777777" w:rsidR="00BB1339" w:rsidRDefault="00BB1339" w:rsidP="00FB7F02">
            <w:pPr>
              <w:ind w:right="4"/>
              <w:rPr>
                <w:rFonts w:ascii="Arial" w:hAnsi="Arial" w:cs="Arial" w:hint="default"/>
                <w:b/>
                <w:sz w:val="22"/>
                <w:szCs w:val="22"/>
              </w:rPr>
            </w:pP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rial" w:hAnsi="Arial" w:cs="Arial" w:hint="default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separate"/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3464" w:type="dxa"/>
          </w:tcPr>
          <w:p w14:paraId="3452F98C" w14:textId="77777777" w:rsidR="00BB1339" w:rsidRDefault="00BB1339" w:rsidP="00FB7F02">
            <w:pPr>
              <w:ind w:right="4"/>
              <w:rPr>
                <w:rFonts w:ascii="Arial" w:hAnsi="Arial" w:cs="Arial" w:hint="default"/>
                <w:sz w:val="18"/>
              </w:rPr>
            </w:pPr>
            <w:r>
              <w:rPr>
                <w:rFonts w:ascii="Arial" w:hAnsi="Arial" w:cs="Arial" w:hint="default"/>
                <w:sz w:val="18"/>
              </w:rPr>
              <w:t>Telefon (geschäftlich)</w:t>
            </w:r>
          </w:p>
          <w:p w14:paraId="6E3C3F22" w14:textId="77777777" w:rsidR="00BB1339" w:rsidRDefault="00BB1339" w:rsidP="00FB7F02">
            <w:pPr>
              <w:ind w:right="4"/>
              <w:rPr>
                <w:rFonts w:ascii="Arial" w:hAnsi="Arial" w:cs="Arial" w:hint="default"/>
                <w:b/>
                <w:sz w:val="22"/>
                <w:szCs w:val="22"/>
              </w:rPr>
            </w:pP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Arial" w:hAnsi="Arial" w:cs="Arial" w:hint="default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separate"/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end"/>
            </w:r>
            <w:bookmarkEnd w:id="7"/>
          </w:p>
        </w:tc>
      </w:tr>
      <w:tr w:rsidR="00BB1339" w14:paraId="00C349B3" w14:textId="77777777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390" w:type="dxa"/>
            <w:gridSpan w:val="3"/>
          </w:tcPr>
          <w:p w14:paraId="24583EE9" w14:textId="77777777" w:rsidR="00BB1339" w:rsidRDefault="00BB1339" w:rsidP="00FB7F02">
            <w:pPr>
              <w:ind w:right="4"/>
              <w:rPr>
                <w:rFonts w:ascii="Arial" w:hAnsi="Arial" w:cs="Arial" w:hint="default"/>
                <w:sz w:val="18"/>
              </w:rPr>
            </w:pPr>
            <w:r>
              <w:rPr>
                <w:rFonts w:ascii="Arial" w:hAnsi="Arial" w:cs="Arial" w:hint="default"/>
                <w:sz w:val="18"/>
              </w:rPr>
              <w:t>E-Mail</w:t>
            </w:r>
          </w:p>
          <w:p w14:paraId="68723760" w14:textId="77777777" w:rsidR="00BB1339" w:rsidRDefault="00BB1339" w:rsidP="00FB7F02">
            <w:pPr>
              <w:ind w:right="4"/>
              <w:rPr>
                <w:rFonts w:ascii="Arial" w:hAnsi="Arial" w:cs="Arial" w:hint="default"/>
                <w:b/>
                <w:sz w:val="22"/>
                <w:szCs w:val="22"/>
              </w:rPr>
            </w:pP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Arial" w:hAnsi="Arial" w:cs="Arial" w:hint="default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separate"/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end"/>
            </w:r>
            <w:bookmarkEnd w:id="8"/>
          </w:p>
        </w:tc>
      </w:tr>
      <w:tr w:rsidR="00BB1339" w14:paraId="74E4864D" w14:textId="77777777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390" w:type="dxa"/>
            <w:gridSpan w:val="3"/>
          </w:tcPr>
          <w:p w14:paraId="5EEF1A1D" w14:textId="77777777" w:rsidR="00BB1339" w:rsidRDefault="00BB1339" w:rsidP="00FB7F02">
            <w:pPr>
              <w:ind w:right="4"/>
              <w:rPr>
                <w:rFonts w:ascii="Arial" w:hAnsi="Arial" w:cs="Arial" w:hint="default"/>
                <w:sz w:val="18"/>
              </w:rPr>
            </w:pPr>
            <w:r>
              <w:rPr>
                <w:rFonts w:ascii="Arial" w:hAnsi="Arial" w:cs="Arial" w:hint="default"/>
                <w:sz w:val="18"/>
              </w:rPr>
              <w:t>Abteilung</w:t>
            </w:r>
          </w:p>
          <w:p w14:paraId="15C9AC52" w14:textId="77777777" w:rsidR="00BB1339" w:rsidRDefault="00BB1339" w:rsidP="00FB7F02">
            <w:pPr>
              <w:ind w:right="4"/>
              <w:rPr>
                <w:rFonts w:ascii="Arial" w:hAnsi="Arial" w:cs="Arial" w:hint="default"/>
                <w:b/>
                <w:sz w:val="22"/>
                <w:szCs w:val="22"/>
              </w:rPr>
            </w:pP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Arial" w:hAnsi="Arial" w:cs="Arial" w:hint="default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separate"/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 w:rsidR="00A76F8C">
              <w:rPr>
                <w:rFonts w:ascii="Arial" w:hAnsi="Arial" w:cs="Arial" w:hint="default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 w:hint="default"/>
                <w:b/>
                <w:sz w:val="22"/>
                <w:szCs w:val="22"/>
              </w:rPr>
              <w:fldChar w:fldCharType="end"/>
            </w:r>
            <w:bookmarkEnd w:id="9"/>
          </w:p>
        </w:tc>
      </w:tr>
    </w:tbl>
    <w:p w14:paraId="7E0120DE" w14:textId="77777777" w:rsidR="00BB1339" w:rsidRDefault="00BB1339" w:rsidP="00BB1339">
      <w:pPr>
        <w:ind w:right="4"/>
        <w:rPr>
          <w:rFonts w:ascii="Arial" w:hAnsi="Arial" w:cs="Arial" w:hint="default"/>
          <w:sz w:val="16"/>
          <w:szCs w:val="16"/>
        </w:rPr>
      </w:pPr>
      <w:r>
        <w:rPr>
          <w:rFonts w:ascii="Arial" w:hAnsi="Arial" w:cs="Arial" w:hint="default"/>
          <w:sz w:val="16"/>
          <w:szCs w:val="16"/>
        </w:rPr>
        <w:t>Bitte vollständig ausfüllen!</w:t>
      </w:r>
    </w:p>
    <w:p w14:paraId="0C56F03E" w14:textId="77777777" w:rsidR="00BB1339" w:rsidRDefault="00BB1339" w:rsidP="00BB1339">
      <w:pPr>
        <w:ind w:right="4"/>
        <w:rPr>
          <w:rFonts w:ascii="Arial" w:hAnsi="Arial" w:cs="Arial" w:hint="default"/>
        </w:rPr>
      </w:pPr>
    </w:p>
    <w:p w14:paraId="7E4B3D48" w14:textId="77777777" w:rsidR="00BB1339" w:rsidRDefault="00BB1339" w:rsidP="00BB1339">
      <w:pPr>
        <w:ind w:right="4"/>
        <w:rPr>
          <w:rFonts w:ascii="Arial" w:hAnsi="Arial" w:cs="Arial" w:hint="default"/>
        </w:rPr>
      </w:pPr>
    </w:p>
    <w:p w14:paraId="277AED4B" w14:textId="77777777" w:rsidR="00BB1339" w:rsidRDefault="00BB1339" w:rsidP="00BB1339">
      <w:pPr>
        <w:ind w:right="4"/>
        <w:rPr>
          <w:rFonts w:ascii="Arial" w:hAnsi="Arial" w:cs="Arial" w:hint="default"/>
        </w:rPr>
      </w:pPr>
    </w:p>
    <w:p w14:paraId="31EE0CB8" w14:textId="77777777" w:rsidR="00BB1339" w:rsidRDefault="00BB1339" w:rsidP="00BB1339">
      <w:pPr>
        <w:ind w:right="4"/>
        <w:rPr>
          <w:rFonts w:ascii="Arial" w:hAnsi="Arial" w:cs="Arial" w:hint="default"/>
        </w:rPr>
      </w:pPr>
    </w:p>
    <w:p w14:paraId="146ACAB5" w14:textId="77777777" w:rsidR="00BB1339" w:rsidRDefault="00BB1339" w:rsidP="00BB1339">
      <w:pPr>
        <w:pStyle w:val="Textkrper"/>
        <w:tabs>
          <w:tab w:val="left" w:leader="underscore" w:pos="4536"/>
          <w:tab w:val="left" w:pos="5103"/>
          <w:tab w:val="left" w:leader="underscore" w:pos="9639"/>
        </w:tabs>
        <w:spacing w:after="0"/>
        <w:ind w:right="6"/>
        <w:rPr>
          <w:rFonts w:cs="Arial" w:hint="default"/>
          <w:u w:val="single"/>
        </w:rPr>
      </w:pPr>
      <w:r>
        <w:rPr>
          <w:rFonts w:cs="Arial" w:hint="default"/>
          <w:u w:val="single"/>
        </w:rPr>
        <w:tab/>
      </w:r>
      <w:r>
        <w:rPr>
          <w:rFonts w:cs="Arial" w:hint="default"/>
          <w:u w:val="single"/>
        </w:rPr>
        <w:tab/>
      </w:r>
      <w:r>
        <w:rPr>
          <w:rFonts w:cs="Arial" w:hint="default"/>
          <w:u w:val="single"/>
        </w:rPr>
        <w:tab/>
      </w:r>
    </w:p>
    <w:p w14:paraId="5FEF4FC1" w14:textId="77777777" w:rsidR="004C4AB8" w:rsidRPr="00BB1339" w:rsidRDefault="00BB1339" w:rsidP="00BB1339">
      <w:pPr>
        <w:pStyle w:val="Textkrper"/>
        <w:tabs>
          <w:tab w:val="right" w:pos="4536"/>
          <w:tab w:val="left" w:pos="5103"/>
        </w:tabs>
        <w:spacing w:after="0"/>
        <w:ind w:right="6"/>
        <w:rPr>
          <w:rFonts w:cs="Arial" w:hint="default"/>
        </w:rPr>
      </w:pPr>
      <w:r>
        <w:rPr>
          <w:rFonts w:hint="default"/>
        </w:rPr>
        <w:t>Ort/Datum</w:t>
      </w:r>
      <w:r>
        <w:rPr>
          <w:rFonts w:hint="default"/>
        </w:rPr>
        <w:tab/>
      </w:r>
      <w:r>
        <w:rPr>
          <w:rFonts w:hint="default"/>
        </w:rPr>
        <w:tab/>
        <w:t>Unterschrift</w:t>
      </w:r>
    </w:p>
    <w:sectPr w:rsidR="004C4AB8" w:rsidRPr="00BB1339" w:rsidSect="0028201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6" w:h="16838" w:code="9"/>
      <w:pgMar w:top="2977" w:right="851" w:bottom="1701" w:left="851" w:header="73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52B63" w14:textId="77777777" w:rsidR="006C64FD" w:rsidRDefault="006C64FD" w:rsidP="006878FF">
      <w:pPr>
        <w:pStyle w:val="TabellenInhalt"/>
      </w:pPr>
      <w:r>
        <w:separator/>
      </w:r>
    </w:p>
  </w:endnote>
  <w:endnote w:type="continuationSeparator" w:id="0">
    <w:p w14:paraId="0CC9F3D5" w14:textId="77777777" w:rsidR="006C64FD" w:rsidRDefault="006C64FD" w:rsidP="006878FF">
      <w:pPr>
        <w:pStyle w:val="TabellenInhal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26BA4" w14:textId="77777777" w:rsidR="0054315C" w:rsidRDefault="0054315C">
    <w:pPr>
      <w:pStyle w:val="Fuzeile"/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25FDB" w14:textId="77777777" w:rsidR="0054315C" w:rsidRDefault="0054315C">
    <w:pPr>
      <w:pStyle w:val="Fuzeile"/>
      <w:rPr>
        <w:rFonts w:hint="defaul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BA428" w14:textId="77777777" w:rsidR="008161FC" w:rsidRPr="0028201D" w:rsidRDefault="008161FC" w:rsidP="0028201D">
    <w:pPr>
      <w:pStyle w:val="Infoblock"/>
      <w:pBdr>
        <w:top w:val="single" w:sz="4" w:space="1" w:color="4E4C4C"/>
      </w:pBdr>
      <w:tabs>
        <w:tab w:val="clear" w:pos="425"/>
        <w:tab w:val="left" w:pos="2268"/>
        <w:tab w:val="left" w:pos="4536"/>
        <w:tab w:val="left" w:pos="6804"/>
      </w:tabs>
      <w:spacing w:line="240" w:lineRule="auto"/>
      <w:rPr>
        <w:b/>
        <w:bCs/>
        <w:color w:val="4E4C4C"/>
        <w:sz w:val="16"/>
      </w:rPr>
    </w:pPr>
    <w:r w:rsidRPr="0028201D">
      <w:rPr>
        <w:rFonts w:hint="default"/>
        <w:b/>
        <w:bCs/>
        <w:color w:val="4E4C4C"/>
        <w:sz w:val="16"/>
      </w:rPr>
      <w:t>V</w:t>
    </w:r>
    <w:r w:rsidR="00221BA3" w:rsidRPr="0028201D">
      <w:rPr>
        <w:rFonts w:hint="default"/>
        <w:b/>
        <w:bCs/>
        <w:color w:val="4E4C4C"/>
        <w:sz w:val="16"/>
      </w:rPr>
      <w:t>orstand i.S.d. §26 BGB</w:t>
    </w:r>
    <w:r w:rsidRPr="0028201D">
      <w:rPr>
        <w:rFonts w:hint="default"/>
        <w:b/>
        <w:bCs/>
        <w:color w:val="4E4C4C"/>
        <w:sz w:val="16"/>
      </w:rPr>
      <w:tab/>
      <w:t xml:space="preserve">TSG </w:t>
    </w:r>
    <w:r w:rsidRPr="0028201D">
      <w:rPr>
        <w:b/>
        <w:bCs/>
        <w:color w:val="4E4C4C"/>
        <w:sz w:val="16"/>
      </w:rPr>
      <w:t>Geschäftsstelle:</w:t>
    </w:r>
    <w:r w:rsidRPr="0028201D">
      <w:rPr>
        <w:b/>
        <w:bCs/>
        <w:color w:val="4E4C4C"/>
        <w:sz w:val="16"/>
      </w:rPr>
      <w:tab/>
      <w:t>Internet:</w:t>
    </w:r>
    <w:r w:rsidRPr="0028201D">
      <w:rPr>
        <w:b/>
        <w:bCs/>
        <w:color w:val="4E4C4C"/>
        <w:sz w:val="16"/>
      </w:rPr>
      <w:tab/>
      <w:t>Vereinsregister:</w:t>
    </w:r>
  </w:p>
  <w:p w14:paraId="55355CB6" w14:textId="77777777" w:rsidR="008161FC" w:rsidRPr="0028201D" w:rsidRDefault="00221BA3" w:rsidP="0028201D">
    <w:pPr>
      <w:pStyle w:val="Infoblock"/>
      <w:tabs>
        <w:tab w:val="clear" w:pos="425"/>
        <w:tab w:val="left" w:pos="2268"/>
        <w:tab w:val="left" w:pos="4536"/>
        <w:tab w:val="left" w:pos="6804"/>
      </w:tabs>
      <w:spacing w:line="240" w:lineRule="auto"/>
      <w:rPr>
        <w:rFonts w:hint="default"/>
        <w:color w:val="4E4C4C"/>
        <w:sz w:val="16"/>
      </w:rPr>
    </w:pPr>
    <w:r w:rsidRPr="0028201D">
      <w:rPr>
        <w:rFonts w:hint="default"/>
        <w:color w:val="4E4C4C"/>
        <w:sz w:val="16"/>
      </w:rPr>
      <w:t>Ulrich</w:t>
    </w:r>
    <w:r w:rsidR="00F06D9F" w:rsidRPr="0028201D">
      <w:rPr>
        <w:rFonts w:hint="default"/>
        <w:color w:val="4E4C4C"/>
        <w:sz w:val="16"/>
      </w:rPr>
      <w:t xml:space="preserve"> Appel</w:t>
    </w:r>
    <w:r w:rsidR="008161FC" w:rsidRPr="0028201D">
      <w:rPr>
        <w:rFonts w:hint="default"/>
        <w:color w:val="4E4C4C"/>
        <w:sz w:val="16"/>
      </w:rPr>
      <w:t xml:space="preserve"> </w:t>
    </w:r>
    <w:r w:rsidRPr="0028201D">
      <w:rPr>
        <w:rFonts w:hint="default"/>
        <w:color w:val="4E4C4C"/>
        <w:sz w:val="16"/>
      </w:rPr>
      <w:t>(Vorsitzender)</w:t>
    </w:r>
    <w:r w:rsidR="008161FC" w:rsidRPr="0028201D">
      <w:rPr>
        <w:rFonts w:hint="default"/>
        <w:color w:val="4E4C4C"/>
        <w:sz w:val="16"/>
      </w:rPr>
      <w:tab/>
      <w:t>Hannoversche Str. 51</w:t>
    </w:r>
    <w:r w:rsidR="008161FC" w:rsidRPr="0028201D">
      <w:rPr>
        <w:color w:val="4E4C4C"/>
        <w:sz w:val="16"/>
      </w:rPr>
      <w:tab/>
      <w:t>www.tsg-info.de</w:t>
    </w:r>
    <w:r w:rsidR="008161FC" w:rsidRPr="0028201D">
      <w:rPr>
        <w:color w:val="4E4C4C"/>
        <w:sz w:val="16"/>
      </w:rPr>
      <w:tab/>
      <w:t xml:space="preserve">Amtsgericht </w:t>
    </w:r>
    <w:r w:rsidR="008161FC" w:rsidRPr="0028201D">
      <w:rPr>
        <w:rFonts w:hint="default"/>
        <w:color w:val="4E4C4C"/>
        <w:sz w:val="16"/>
      </w:rPr>
      <w:t>Hannover</w:t>
    </w:r>
  </w:p>
  <w:p w14:paraId="7B328536" w14:textId="77777777" w:rsidR="008161FC" w:rsidRPr="0028201D" w:rsidRDefault="00221BA3" w:rsidP="0028201D">
    <w:pPr>
      <w:pStyle w:val="Infoblock"/>
      <w:tabs>
        <w:tab w:val="clear" w:pos="425"/>
        <w:tab w:val="left" w:pos="2268"/>
        <w:tab w:val="left" w:pos="4536"/>
        <w:tab w:val="left" w:pos="6804"/>
      </w:tabs>
      <w:spacing w:line="240" w:lineRule="auto"/>
      <w:rPr>
        <w:rFonts w:hint="default"/>
        <w:color w:val="4E4C4C"/>
        <w:sz w:val="16"/>
      </w:rPr>
    </w:pPr>
    <w:r w:rsidRPr="0028201D">
      <w:rPr>
        <w:rFonts w:hint="default"/>
        <w:color w:val="4E4C4C"/>
        <w:sz w:val="16"/>
      </w:rPr>
      <w:t>Ulrich Friedrich</w:t>
    </w:r>
    <w:r w:rsidR="008161FC" w:rsidRPr="0028201D">
      <w:rPr>
        <w:rFonts w:hint="default"/>
        <w:color w:val="4E4C4C"/>
        <w:sz w:val="16"/>
      </w:rPr>
      <w:tab/>
      <w:t>30938 Burgwedel</w:t>
    </w:r>
    <w:r w:rsidR="008161FC" w:rsidRPr="0028201D">
      <w:rPr>
        <w:rFonts w:hint="default"/>
        <w:color w:val="4E4C4C"/>
        <w:sz w:val="16"/>
      </w:rPr>
      <w:tab/>
    </w:r>
    <w:smartTag w:uri="urn:schemas-microsoft-com:office:smarttags" w:element="PersonName">
      <w:r w:rsidR="008161FC" w:rsidRPr="0028201D">
        <w:rPr>
          <w:color w:val="4E4C4C"/>
          <w:sz w:val="16"/>
        </w:rPr>
        <w:t>mail@tsg-info.de</w:t>
      </w:r>
    </w:smartTag>
    <w:r w:rsidR="008161FC" w:rsidRPr="0028201D">
      <w:rPr>
        <w:color w:val="4E4C4C"/>
        <w:sz w:val="16"/>
      </w:rPr>
      <w:tab/>
      <w:t xml:space="preserve">VR </w:t>
    </w:r>
    <w:r w:rsidR="008161FC" w:rsidRPr="0028201D">
      <w:rPr>
        <w:rFonts w:hint="default"/>
        <w:color w:val="4E4C4C"/>
        <w:sz w:val="16"/>
      </w:rPr>
      <w:t>120285</w:t>
    </w:r>
  </w:p>
  <w:p w14:paraId="5C2D5350" w14:textId="77777777" w:rsidR="008161FC" w:rsidRPr="0028201D" w:rsidRDefault="00221BA3" w:rsidP="0028201D">
    <w:pPr>
      <w:pStyle w:val="Infoblock"/>
      <w:tabs>
        <w:tab w:val="clear" w:pos="425"/>
        <w:tab w:val="left" w:pos="2268"/>
        <w:tab w:val="left" w:pos="4536"/>
        <w:tab w:val="left" w:pos="6804"/>
      </w:tabs>
      <w:spacing w:line="240" w:lineRule="auto"/>
      <w:rPr>
        <w:rFonts w:hint="default"/>
        <w:color w:val="4E4C4C"/>
        <w:sz w:val="16"/>
      </w:rPr>
    </w:pPr>
    <w:r w:rsidRPr="0028201D">
      <w:rPr>
        <w:rFonts w:hint="default"/>
        <w:color w:val="4E4C4C"/>
        <w:sz w:val="16"/>
      </w:rPr>
      <w:t>Dr. Udo Vogeler</w:t>
    </w:r>
    <w:r w:rsidR="008161FC" w:rsidRPr="0028201D">
      <w:rPr>
        <w:rFonts w:hint="default"/>
        <w:color w:val="4E4C4C"/>
        <w:sz w:val="16"/>
      </w:rPr>
      <w:tab/>
      <w:t>FON</w:t>
    </w:r>
    <w:r w:rsidR="008161FC" w:rsidRPr="0028201D">
      <w:rPr>
        <w:color w:val="4E4C4C"/>
        <w:sz w:val="16"/>
      </w:rPr>
      <w:t>:</w:t>
    </w:r>
    <w:r w:rsidR="008161FC" w:rsidRPr="0028201D">
      <w:rPr>
        <w:rFonts w:hint="default"/>
        <w:color w:val="4E4C4C"/>
        <w:sz w:val="16"/>
      </w:rPr>
      <w:t xml:space="preserve"> </w:t>
    </w:r>
    <w:r w:rsidR="008161FC" w:rsidRPr="0028201D">
      <w:rPr>
        <w:color w:val="4E4C4C"/>
        <w:sz w:val="16"/>
      </w:rPr>
      <w:t>05139 3490</w:t>
    </w:r>
    <w:r w:rsidR="008161FC" w:rsidRPr="0028201D">
      <w:rPr>
        <w:color w:val="4E4C4C"/>
        <w:sz w:val="16"/>
      </w:rPr>
      <w:tab/>
    </w:r>
    <w:r w:rsidR="008161FC" w:rsidRPr="0028201D">
      <w:rPr>
        <w:rFonts w:hint="default"/>
        <w:color w:val="4E4C4C"/>
        <w:sz w:val="16"/>
      </w:rPr>
      <w:tab/>
      <w:t>St.-Nr. 16/200/04590</w:t>
    </w:r>
  </w:p>
  <w:p w14:paraId="51E21714" w14:textId="77777777" w:rsidR="008161FC" w:rsidRPr="0028201D" w:rsidRDefault="008161FC" w:rsidP="0028201D">
    <w:pPr>
      <w:pStyle w:val="Infoblock"/>
      <w:tabs>
        <w:tab w:val="clear" w:pos="425"/>
        <w:tab w:val="left" w:pos="2268"/>
        <w:tab w:val="left" w:pos="4536"/>
        <w:tab w:val="left" w:pos="6804"/>
      </w:tabs>
      <w:spacing w:line="240" w:lineRule="auto"/>
      <w:rPr>
        <w:color w:val="4E4C4C"/>
      </w:rPr>
    </w:pPr>
    <w:r w:rsidRPr="0028201D">
      <w:rPr>
        <w:rFonts w:hint="default"/>
        <w:color w:val="4E4C4C"/>
        <w:sz w:val="16"/>
      </w:rPr>
      <w:tab/>
      <w:t>FAX</w:t>
    </w:r>
    <w:r w:rsidRPr="0028201D">
      <w:rPr>
        <w:color w:val="4E4C4C"/>
        <w:sz w:val="16"/>
      </w:rPr>
      <w:t>:</w:t>
    </w:r>
    <w:r w:rsidRPr="0028201D">
      <w:rPr>
        <w:rFonts w:hint="default"/>
        <w:color w:val="4E4C4C"/>
        <w:sz w:val="16"/>
      </w:rPr>
      <w:t xml:space="preserve"> </w:t>
    </w:r>
    <w:r w:rsidRPr="0028201D">
      <w:rPr>
        <w:color w:val="4E4C4C"/>
        <w:sz w:val="16"/>
      </w:rPr>
      <w:t>05139 6036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393D2" w14:textId="77777777" w:rsidR="006C64FD" w:rsidRDefault="006C64FD" w:rsidP="006878FF">
      <w:pPr>
        <w:pStyle w:val="TabellenInhalt"/>
      </w:pPr>
      <w:r>
        <w:separator/>
      </w:r>
    </w:p>
  </w:footnote>
  <w:footnote w:type="continuationSeparator" w:id="0">
    <w:p w14:paraId="66926BEF" w14:textId="77777777" w:rsidR="006C64FD" w:rsidRDefault="006C64FD" w:rsidP="006878FF">
      <w:pPr>
        <w:pStyle w:val="TabellenInhal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5A1E1" w14:textId="77777777" w:rsidR="0054315C" w:rsidRDefault="0054315C">
    <w:pPr>
      <w:pStyle w:val="Kopfzeile"/>
      <w:rPr>
        <w:rFonts w:hint="defau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AE285" w14:textId="77777777" w:rsidR="008161FC" w:rsidRPr="00471F83" w:rsidRDefault="008161FC">
    <w:pPr>
      <w:pStyle w:val="Kopfzeile"/>
      <w:rPr>
        <w:rFonts w:ascii="Arial" w:hAnsi="Arial" w:cs="Arial" w:hint="default"/>
        <w:sz w:val="22"/>
      </w:rPr>
    </w:pPr>
    <w:r w:rsidRPr="00471F83">
      <w:rPr>
        <w:rStyle w:val="Seitenzahl"/>
        <w:rFonts w:ascii="Arial" w:hAnsi="Arial" w:cs="Arial" w:hint="default"/>
        <w:sz w:val="22"/>
      </w:rPr>
      <w:fldChar w:fldCharType="begin"/>
    </w:r>
    <w:r w:rsidRPr="00471F83">
      <w:rPr>
        <w:rStyle w:val="Seitenzahl"/>
        <w:rFonts w:ascii="Arial" w:hAnsi="Arial" w:cs="Arial" w:hint="default"/>
        <w:sz w:val="22"/>
      </w:rPr>
      <w:instrText xml:space="preserve"> PAGE </w:instrText>
    </w:r>
    <w:r w:rsidRPr="00471F83">
      <w:rPr>
        <w:rStyle w:val="Seitenzahl"/>
        <w:rFonts w:ascii="Arial" w:hAnsi="Arial" w:cs="Arial" w:hint="default"/>
        <w:sz w:val="22"/>
      </w:rPr>
      <w:fldChar w:fldCharType="separate"/>
    </w:r>
    <w:r w:rsidR="0054315C">
      <w:rPr>
        <w:rStyle w:val="Seitenzahl"/>
        <w:rFonts w:ascii="Arial" w:hAnsi="Arial" w:cs="Arial" w:hint="default"/>
        <w:noProof/>
        <w:sz w:val="22"/>
      </w:rPr>
      <w:t>2</w:t>
    </w:r>
    <w:r w:rsidRPr="00471F83">
      <w:rPr>
        <w:rStyle w:val="Seitenzahl"/>
        <w:rFonts w:ascii="Arial" w:hAnsi="Arial" w:cs="Arial" w:hint="default"/>
        <w:sz w:val="22"/>
      </w:rPr>
      <w:fldChar w:fldCharType="end"/>
    </w:r>
    <w:r w:rsidRPr="00471F83">
      <w:rPr>
        <w:rStyle w:val="Seitenzahl"/>
        <w:rFonts w:ascii="Arial" w:hAnsi="Arial" w:cs="Arial" w:hint="default"/>
        <w:sz w:val="22"/>
      </w:rPr>
      <w:t xml:space="preserve"> von </w:t>
    </w:r>
    <w:r w:rsidRPr="00471F83">
      <w:rPr>
        <w:rStyle w:val="Seitenzahl"/>
        <w:rFonts w:ascii="Arial" w:hAnsi="Arial" w:cs="Arial" w:hint="default"/>
        <w:sz w:val="22"/>
      </w:rPr>
      <w:fldChar w:fldCharType="begin"/>
    </w:r>
    <w:r w:rsidRPr="00471F83">
      <w:rPr>
        <w:rStyle w:val="Seitenzahl"/>
        <w:rFonts w:ascii="Arial" w:hAnsi="Arial" w:cs="Arial" w:hint="default"/>
        <w:sz w:val="22"/>
      </w:rPr>
      <w:instrText xml:space="preserve"> NUMPAGES </w:instrText>
    </w:r>
    <w:r w:rsidRPr="00471F83">
      <w:rPr>
        <w:rStyle w:val="Seitenzahl"/>
        <w:rFonts w:ascii="Arial" w:hAnsi="Arial" w:cs="Arial" w:hint="default"/>
        <w:sz w:val="22"/>
      </w:rPr>
      <w:fldChar w:fldCharType="separate"/>
    </w:r>
    <w:r w:rsidR="0054315C">
      <w:rPr>
        <w:rStyle w:val="Seitenzahl"/>
        <w:rFonts w:ascii="Arial" w:hAnsi="Arial" w:cs="Arial" w:hint="default"/>
        <w:noProof/>
        <w:sz w:val="22"/>
      </w:rPr>
      <w:t>2</w:t>
    </w:r>
    <w:r w:rsidRPr="00471F83">
      <w:rPr>
        <w:rStyle w:val="Seitenzahl"/>
        <w:rFonts w:ascii="Arial" w:hAnsi="Arial" w:cs="Arial" w:hint="default"/>
        <w:sz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BBF23" w14:textId="51745FCA" w:rsidR="008161FC" w:rsidRDefault="00296EF2">
    <w:pPr>
      <w:pStyle w:val="Kopfzeile"/>
      <w:rPr>
        <w:rFonts w:ascii="Arial" w:hAnsi="Arial" w:cs="Arial" w:hint="default"/>
        <w:sz w:val="4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6B81ED3D" wp14:editId="096DB98F">
              <wp:simplePos x="0" y="0"/>
              <wp:positionH relativeFrom="column">
                <wp:posOffset>2933065</wp:posOffset>
              </wp:positionH>
              <wp:positionV relativeFrom="paragraph">
                <wp:posOffset>-229870</wp:posOffset>
              </wp:positionV>
              <wp:extent cx="3593465" cy="1417955"/>
              <wp:effectExtent l="0" t="0" r="0" b="2540"/>
              <wp:wrapNone/>
              <wp:docPr id="85036555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93465" cy="1417955"/>
                        <a:chOff x="5470" y="375"/>
                        <a:chExt cx="5659" cy="2233"/>
                      </a:xfrm>
                    </wpg:grpSpPr>
                    <pic:pic xmlns:pic="http://schemas.openxmlformats.org/drawingml/2006/picture">
                      <pic:nvPicPr>
                        <pic:cNvPr id="204696101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90" y="375"/>
                          <a:ext cx="1739" cy="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5005979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70" y="1958"/>
                          <a:ext cx="5478" cy="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73544" w14:textId="77777777" w:rsidR="0054315C" w:rsidRPr="0054315C" w:rsidRDefault="0054315C" w:rsidP="0054315C">
                            <w:pPr>
                              <w:jc w:val="right"/>
                              <w:rPr>
                                <w:rFonts w:ascii="Arial" w:hAnsi="Arial" w:cs="Arial" w:hint="default"/>
                                <w:b/>
                                <w:color w:val="4E4C4C"/>
                                <w:sz w:val="44"/>
                                <w:szCs w:val="44"/>
                              </w:rPr>
                            </w:pPr>
                            <w:r w:rsidRPr="0054315C">
                              <w:rPr>
                                <w:rFonts w:ascii="Arial" w:hAnsi="Arial" w:cs="Arial" w:hint="default"/>
                                <w:b/>
                                <w:color w:val="4E4C4C"/>
                                <w:sz w:val="44"/>
                                <w:szCs w:val="44"/>
                              </w:rPr>
                              <w:t>Meine Stadt. Mein Sport.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81ED3D" id="Group 8" o:spid="_x0000_s1026" style="position:absolute;left:0;text-align:left;margin-left:230.95pt;margin-top:-18.1pt;width:282.95pt;height:111.65pt;z-index:-251658752" coordorigin="5470,375" coordsize="5659,2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EcnVjaz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RGd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o5OTAxNEFGNDJE&#10;RkRFODExQTk1OUEyODA0REI2NzMyMDwveG1wTU06SW5zdGFuY2VJRD4KICAgICAgICAgPHhtcE1N&#10;OkRvY3VtZW50SUQ+eG1wLmRpZDo5OTAxNEFGNDJERkRFODExQTk1OUEyODA0REI2NzMyMD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VlN2ZiOTA1LWRlNTUtNGEw&#10;Zi05Y2Y5LTQyZDkzNDk2NzI4Nzwvc3RSZWY6aW5zdGFuY2VJRD4KICAgICAgICAgICAgPHN0UmVm&#10;OmRvY3VtZW50SUQ+eG1wLmRpZDo1NzExOTUzQ0FGRjNFODExODlDM0VERUVDM0EzM0VGR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QUUxNDVGRUI1MkVDRTgxMUJDMjZGM0YzMjA2N0FBRjE8L3N0RXZ0Omluc3RhbmNl&#10;SUQ+CiAgICAgICAgICAgICAgICAgIDxzdEV2dDp3aGVuPjIwMTgtMTEtMjBUMDA6Mjk6MTErMDE6&#10;MDA8L3N0RXZ0OndoZW4+CiAgICAgICAgICAgICAgICAgIDxzdEV2dDpzb2Z0d2FyZUFnZW50PkFk&#10;b2JlIElsbHVzdHJhdG9yIENTNi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k5MDE0QUY0MkRG&#10;REU4MTFBOTU5QTI4MDREQjY3MzIwPC9zdEV2dDppbnN0YW5jZUlEPgogICAgICAgICAgICAgICAg&#10;ICA8c3RFdnQ6d2hlbj4yMDE4LTEyLTExVDExOjE3OjI0KzAxOjAwPC9zdEV2dDp3aGVuPgogICAg&#10;ICAgICAgICAgICAgICA8c3RFdnQ6c29mdHdhcmVBZ2VudD5BZG9iZSBJbGx1c3RyYXRvciBDUzYg&#10;KFdpbmRvd3Mp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BkZj0iaHR0cDovL25zLmFk&#10;b2JlLmNvbS9wZGYvMS4zLyI+CiAgICAgICAgIDxwZGY6UHJvZHVjZXI+QWRvYmUgUERGIGxpYnJh&#10;cnkgMTAuMDE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FQ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Y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/be8v////////////////////////////////////////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l9///////////////////////////////////////+rSUsPb/&#10;////////////////////////////////////5pdvkuH/////////////////////////////////&#10;////+bOUr/X///////////////////////////////////////nk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sGmyv//////////////////////////////////////&#10;uHpQf9H////////////////////////////////////ilk0DWLr/////////////////////////&#10;///////////RjWlKccf////////////////////////////////////x0byYsu3//////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/u7u/1/P/////////////////////////////////zr5uam56lrrq8xNTm&#10;///////////////////////////3l1RMT1RbZW6Al8Dn////////////////////////////rlQA&#10;GzZScIyry/b/////////////////////////////yms/Y3+dvN78////////////////////////&#10;////////55mDrMjn/////////////////////////////////////9vM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UHrZ8aU8kenLzhcs40ZOqceXNF3NpPWnr7udN1exayq4+Lph37/jH/gR1eqxsON89kHLNdqx7/UN&#10;lV6Vr2m+HXyTg6lZt5FXydMW9e8WhnqW7LjeXZ5ydXbse/zto16brWn+HXyTh6haov1fJ0xrt1pP&#10;6hm0Y3b2o8i1UWffZu1qtP1fB8OvlnEzrVF6r5OmPcuvP+U1FTpWHAAAAAAAAAAAAAAAAAAAAbUf&#10;/urbEf8A7u2dP/cVmj/3LelwvcLoi3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CXctx/Tyx26888YzZi/XyDs7cujY9Hu/eTF7UdGyMS1VTT8NVNdcVU9PGJiOni&#10;xTzvsyOReEuX9gzai9VvPbGu6ZZo8nnmLudpl7Ht1U0/nqaq4mnp49YjoxnzRtKN+8P8p7J9372v&#10;du3da06zT5fPMXMzTr1iiYj89TVVEx8rHnLu143txVyVs+bfvat0aDq+Bap8vnmLmVgXbNExHxxV&#10;VEx8rzDFBVSTU8gAAAAAAAAAAAAAAAAAAAG1H/7q2xH/AO7tnT/3FZo/9y3pcL3C6It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9390;top:375;width:1739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5470;top:1958;width:5478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" filled="f" stroked="f">
                <v:textbox style="mso-fit-shape-to-text:t">
                  <w:txbxContent>
                    <w:p w14:paraId="72773544" w14:textId="77777777" w:rsidR="0054315C" w:rsidRPr="0054315C" w:rsidRDefault="0054315C" w:rsidP="0054315C">
                      <w:pPr>
                        <w:jc w:val="right"/>
                        <w:rPr>
                          <w:rFonts w:ascii="Arial" w:hAnsi="Arial" w:cs="Arial" w:hint="default"/>
                          <w:b/>
                          <w:color w:val="4E4C4C"/>
                          <w:sz w:val="44"/>
                          <w:szCs w:val="44"/>
                        </w:rPr>
                      </w:pPr>
                      <w:r w:rsidRPr="0054315C">
                        <w:rPr>
                          <w:rFonts w:ascii="Arial" w:hAnsi="Arial" w:cs="Arial" w:hint="default"/>
                          <w:b/>
                          <w:color w:val="4E4C4C"/>
                          <w:sz w:val="44"/>
                          <w:szCs w:val="44"/>
                        </w:rPr>
                        <w:t>Meine Stadt. Mein Sport.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20208A18" w14:textId="77777777" w:rsidR="008161FC" w:rsidRPr="00CB3853" w:rsidRDefault="008161FC" w:rsidP="00942A68">
    <w:pPr>
      <w:pStyle w:val="Kopfzeile"/>
      <w:jc w:val="left"/>
      <w:rPr>
        <w:rFonts w:ascii="Arial" w:hAnsi="Arial" w:cs="Arial" w:hint="default"/>
        <w:b/>
        <w:color w:val="008000"/>
        <w:sz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 w15:restartNumberingAfterBreak="0">
    <w:nsid w:val="2FCE2E5B"/>
    <w:multiLevelType w:val="hybridMultilevel"/>
    <w:tmpl w:val="9EEE7C9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C93B7E"/>
    <w:multiLevelType w:val="hybridMultilevel"/>
    <w:tmpl w:val="7E3C2590"/>
    <w:lvl w:ilvl="0" w:tplc="A43C2DE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HG Mincho Light J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356C2"/>
    <w:multiLevelType w:val="hybridMultilevel"/>
    <w:tmpl w:val="E4CE4F4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FF1FDD"/>
    <w:multiLevelType w:val="hybridMultilevel"/>
    <w:tmpl w:val="EA00A35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20037569">
    <w:abstractNumId w:val="0"/>
  </w:num>
  <w:num w:numId="2" w16cid:durableId="2067562437">
    <w:abstractNumId w:val="4"/>
  </w:num>
  <w:num w:numId="3" w16cid:durableId="1849321323">
    <w:abstractNumId w:val="1"/>
  </w:num>
  <w:num w:numId="4" w16cid:durableId="1072922495">
    <w:abstractNumId w:val="2"/>
  </w:num>
  <w:num w:numId="5" w16cid:durableId="1887519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C3A"/>
    <w:rsid w:val="00003922"/>
    <w:rsid w:val="000166E4"/>
    <w:rsid w:val="000358C8"/>
    <w:rsid w:val="00042ECC"/>
    <w:rsid w:val="00073010"/>
    <w:rsid w:val="000842E9"/>
    <w:rsid w:val="0009774A"/>
    <w:rsid w:val="000A17F9"/>
    <w:rsid w:val="000A56D0"/>
    <w:rsid w:val="000B4D72"/>
    <w:rsid w:val="000D040E"/>
    <w:rsid w:val="000F3A78"/>
    <w:rsid w:val="00106ACA"/>
    <w:rsid w:val="00120FA7"/>
    <w:rsid w:val="001355AE"/>
    <w:rsid w:val="00136910"/>
    <w:rsid w:val="00143088"/>
    <w:rsid w:val="0016389A"/>
    <w:rsid w:val="00163E2E"/>
    <w:rsid w:val="00175CF2"/>
    <w:rsid w:val="001822B3"/>
    <w:rsid w:val="001853DF"/>
    <w:rsid w:val="00193B7B"/>
    <w:rsid w:val="00197E06"/>
    <w:rsid w:val="001A16C5"/>
    <w:rsid w:val="001A3ECE"/>
    <w:rsid w:val="001B3A4D"/>
    <w:rsid w:val="001B58FE"/>
    <w:rsid w:val="001C3D79"/>
    <w:rsid w:val="001D18AA"/>
    <w:rsid w:val="001D6F3C"/>
    <w:rsid w:val="001F5637"/>
    <w:rsid w:val="00201EBC"/>
    <w:rsid w:val="00206625"/>
    <w:rsid w:val="00207901"/>
    <w:rsid w:val="00221BA3"/>
    <w:rsid w:val="00237A95"/>
    <w:rsid w:val="002601D3"/>
    <w:rsid w:val="002623E7"/>
    <w:rsid w:val="00266973"/>
    <w:rsid w:val="0028201D"/>
    <w:rsid w:val="00287FB2"/>
    <w:rsid w:val="0029620F"/>
    <w:rsid w:val="00296EF2"/>
    <w:rsid w:val="002A6DCF"/>
    <w:rsid w:val="002B0C0A"/>
    <w:rsid w:val="002B3D4C"/>
    <w:rsid w:val="002B76D2"/>
    <w:rsid w:val="002B77EF"/>
    <w:rsid w:val="002D74B7"/>
    <w:rsid w:val="00307BC2"/>
    <w:rsid w:val="003123B2"/>
    <w:rsid w:val="00314A09"/>
    <w:rsid w:val="0032088E"/>
    <w:rsid w:val="00333FD1"/>
    <w:rsid w:val="0033472C"/>
    <w:rsid w:val="00340F69"/>
    <w:rsid w:val="00346A61"/>
    <w:rsid w:val="003611FF"/>
    <w:rsid w:val="0036418A"/>
    <w:rsid w:val="00364200"/>
    <w:rsid w:val="00367611"/>
    <w:rsid w:val="00372981"/>
    <w:rsid w:val="00373E1D"/>
    <w:rsid w:val="003744BF"/>
    <w:rsid w:val="00376BFD"/>
    <w:rsid w:val="0039422A"/>
    <w:rsid w:val="00397DD7"/>
    <w:rsid w:val="003A057C"/>
    <w:rsid w:val="003A2672"/>
    <w:rsid w:val="003B28F5"/>
    <w:rsid w:val="003D4BDB"/>
    <w:rsid w:val="003E3547"/>
    <w:rsid w:val="003F1FBA"/>
    <w:rsid w:val="0040743F"/>
    <w:rsid w:val="00423FE3"/>
    <w:rsid w:val="00430808"/>
    <w:rsid w:val="00453E2A"/>
    <w:rsid w:val="0045634A"/>
    <w:rsid w:val="00460FA4"/>
    <w:rsid w:val="00464D69"/>
    <w:rsid w:val="004671C1"/>
    <w:rsid w:val="00470458"/>
    <w:rsid w:val="00471F83"/>
    <w:rsid w:val="00483CA9"/>
    <w:rsid w:val="00492579"/>
    <w:rsid w:val="00495269"/>
    <w:rsid w:val="004C34FA"/>
    <w:rsid w:val="004C4AB8"/>
    <w:rsid w:val="004C7DB0"/>
    <w:rsid w:val="004D5AC7"/>
    <w:rsid w:val="004E40AE"/>
    <w:rsid w:val="004E4143"/>
    <w:rsid w:val="004E72AD"/>
    <w:rsid w:val="004E7B21"/>
    <w:rsid w:val="00510B40"/>
    <w:rsid w:val="005114E1"/>
    <w:rsid w:val="005144C7"/>
    <w:rsid w:val="00517935"/>
    <w:rsid w:val="00542360"/>
    <w:rsid w:val="0054315C"/>
    <w:rsid w:val="00546D2D"/>
    <w:rsid w:val="00553916"/>
    <w:rsid w:val="005579BB"/>
    <w:rsid w:val="00562043"/>
    <w:rsid w:val="00564014"/>
    <w:rsid w:val="005651FA"/>
    <w:rsid w:val="00566768"/>
    <w:rsid w:val="00572F16"/>
    <w:rsid w:val="005B50AC"/>
    <w:rsid w:val="005B5EEA"/>
    <w:rsid w:val="005C43FC"/>
    <w:rsid w:val="0060147E"/>
    <w:rsid w:val="00620E69"/>
    <w:rsid w:val="006254AB"/>
    <w:rsid w:val="00632379"/>
    <w:rsid w:val="00633246"/>
    <w:rsid w:val="0067166D"/>
    <w:rsid w:val="00676694"/>
    <w:rsid w:val="006878FF"/>
    <w:rsid w:val="00691ABF"/>
    <w:rsid w:val="00693B8D"/>
    <w:rsid w:val="006A616C"/>
    <w:rsid w:val="006C64FD"/>
    <w:rsid w:val="006D2CA6"/>
    <w:rsid w:val="006D36C8"/>
    <w:rsid w:val="006D75AB"/>
    <w:rsid w:val="006E0625"/>
    <w:rsid w:val="006E53EF"/>
    <w:rsid w:val="006E78F3"/>
    <w:rsid w:val="00706F9B"/>
    <w:rsid w:val="00717149"/>
    <w:rsid w:val="00723152"/>
    <w:rsid w:val="007340ED"/>
    <w:rsid w:val="00756759"/>
    <w:rsid w:val="00793BD2"/>
    <w:rsid w:val="007B4383"/>
    <w:rsid w:val="007B5967"/>
    <w:rsid w:val="007D1ABB"/>
    <w:rsid w:val="007D6F11"/>
    <w:rsid w:val="007F695C"/>
    <w:rsid w:val="008008DE"/>
    <w:rsid w:val="00806D07"/>
    <w:rsid w:val="008161FC"/>
    <w:rsid w:val="00823732"/>
    <w:rsid w:val="008261C5"/>
    <w:rsid w:val="00826DE2"/>
    <w:rsid w:val="00827293"/>
    <w:rsid w:val="008422E2"/>
    <w:rsid w:val="008469F7"/>
    <w:rsid w:val="008553B8"/>
    <w:rsid w:val="00855A71"/>
    <w:rsid w:val="008600A3"/>
    <w:rsid w:val="00864431"/>
    <w:rsid w:val="00865D5B"/>
    <w:rsid w:val="00871D35"/>
    <w:rsid w:val="0087661B"/>
    <w:rsid w:val="008A3193"/>
    <w:rsid w:val="008B1956"/>
    <w:rsid w:val="008B42BB"/>
    <w:rsid w:val="008B6731"/>
    <w:rsid w:val="008B7936"/>
    <w:rsid w:val="008C29AB"/>
    <w:rsid w:val="008C380E"/>
    <w:rsid w:val="008E2BBA"/>
    <w:rsid w:val="008E3CFE"/>
    <w:rsid w:val="00900310"/>
    <w:rsid w:val="00925356"/>
    <w:rsid w:val="0092679C"/>
    <w:rsid w:val="00941476"/>
    <w:rsid w:val="00942A68"/>
    <w:rsid w:val="00951A91"/>
    <w:rsid w:val="00956749"/>
    <w:rsid w:val="009738B3"/>
    <w:rsid w:val="00973ACE"/>
    <w:rsid w:val="009823B8"/>
    <w:rsid w:val="009832B6"/>
    <w:rsid w:val="00997356"/>
    <w:rsid w:val="009A6053"/>
    <w:rsid w:val="009C6C72"/>
    <w:rsid w:val="009C6C8A"/>
    <w:rsid w:val="009C7CB5"/>
    <w:rsid w:val="009D5E5F"/>
    <w:rsid w:val="009D6643"/>
    <w:rsid w:val="009E713B"/>
    <w:rsid w:val="009F46C1"/>
    <w:rsid w:val="00A00AEB"/>
    <w:rsid w:val="00A00C3A"/>
    <w:rsid w:val="00A11A7A"/>
    <w:rsid w:val="00A12ACB"/>
    <w:rsid w:val="00A13E93"/>
    <w:rsid w:val="00A250F5"/>
    <w:rsid w:val="00A369E7"/>
    <w:rsid w:val="00A46CB3"/>
    <w:rsid w:val="00A748D8"/>
    <w:rsid w:val="00A75D86"/>
    <w:rsid w:val="00A76F8C"/>
    <w:rsid w:val="00A77D66"/>
    <w:rsid w:val="00A80288"/>
    <w:rsid w:val="00A97A35"/>
    <w:rsid w:val="00AA56C4"/>
    <w:rsid w:val="00AC6A60"/>
    <w:rsid w:val="00AD4EA9"/>
    <w:rsid w:val="00AE2EF6"/>
    <w:rsid w:val="00B0472B"/>
    <w:rsid w:val="00B1659E"/>
    <w:rsid w:val="00B16E85"/>
    <w:rsid w:val="00B25048"/>
    <w:rsid w:val="00B31D13"/>
    <w:rsid w:val="00B369D1"/>
    <w:rsid w:val="00B44DF3"/>
    <w:rsid w:val="00B6412A"/>
    <w:rsid w:val="00B71A09"/>
    <w:rsid w:val="00B71A6D"/>
    <w:rsid w:val="00B74E3D"/>
    <w:rsid w:val="00B8560C"/>
    <w:rsid w:val="00B94C32"/>
    <w:rsid w:val="00B96642"/>
    <w:rsid w:val="00BA001F"/>
    <w:rsid w:val="00BA1404"/>
    <w:rsid w:val="00BA2B71"/>
    <w:rsid w:val="00BA6162"/>
    <w:rsid w:val="00BB1339"/>
    <w:rsid w:val="00BC298C"/>
    <w:rsid w:val="00BD05A7"/>
    <w:rsid w:val="00BD44AD"/>
    <w:rsid w:val="00C00371"/>
    <w:rsid w:val="00C02F7D"/>
    <w:rsid w:val="00C23C5F"/>
    <w:rsid w:val="00C33BCB"/>
    <w:rsid w:val="00C372BF"/>
    <w:rsid w:val="00C41641"/>
    <w:rsid w:val="00C76D4B"/>
    <w:rsid w:val="00C80247"/>
    <w:rsid w:val="00C92F9C"/>
    <w:rsid w:val="00C95025"/>
    <w:rsid w:val="00CB3853"/>
    <w:rsid w:val="00CB3F1F"/>
    <w:rsid w:val="00CB4000"/>
    <w:rsid w:val="00CC4885"/>
    <w:rsid w:val="00CD1C84"/>
    <w:rsid w:val="00CD7E00"/>
    <w:rsid w:val="00CE17EC"/>
    <w:rsid w:val="00CF5E20"/>
    <w:rsid w:val="00D00591"/>
    <w:rsid w:val="00D00BB3"/>
    <w:rsid w:val="00D0312E"/>
    <w:rsid w:val="00D070A2"/>
    <w:rsid w:val="00D13193"/>
    <w:rsid w:val="00D32763"/>
    <w:rsid w:val="00D343FE"/>
    <w:rsid w:val="00D4034B"/>
    <w:rsid w:val="00D43470"/>
    <w:rsid w:val="00D57D57"/>
    <w:rsid w:val="00D64EC3"/>
    <w:rsid w:val="00D820FF"/>
    <w:rsid w:val="00D9374A"/>
    <w:rsid w:val="00DA62DC"/>
    <w:rsid w:val="00DB02A9"/>
    <w:rsid w:val="00DB5F74"/>
    <w:rsid w:val="00DD6D6C"/>
    <w:rsid w:val="00DD7C7E"/>
    <w:rsid w:val="00DE1D7E"/>
    <w:rsid w:val="00E00BCD"/>
    <w:rsid w:val="00E0468F"/>
    <w:rsid w:val="00E12701"/>
    <w:rsid w:val="00E15E05"/>
    <w:rsid w:val="00E222B9"/>
    <w:rsid w:val="00E2566E"/>
    <w:rsid w:val="00E43FA3"/>
    <w:rsid w:val="00E50458"/>
    <w:rsid w:val="00E54233"/>
    <w:rsid w:val="00E76610"/>
    <w:rsid w:val="00E81BC8"/>
    <w:rsid w:val="00E832FF"/>
    <w:rsid w:val="00EA04EE"/>
    <w:rsid w:val="00EA708F"/>
    <w:rsid w:val="00ED6441"/>
    <w:rsid w:val="00ED6B5C"/>
    <w:rsid w:val="00EE1C91"/>
    <w:rsid w:val="00EE3C06"/>
    <w:rsid w:val="00EF05F5"/>
    <w:rsid w:val="00EF20E5"/>
    <w:rsid w:val="00EF5274"/>
    <w:rsid w:val="00F06D9F"/>
    <w:rsid w:val="00F07354"/>
    <w:rsid w:val="00F14810"/>
    <w:rsid w:val="00F26FBE"/>
    <w:rsid w:val="00F27AD4"/>
    <w:rsid w:val="00F30391"/>
    <w:rsid w:val="00F5195A"/>
    <w:rsid w:val="00F56A16"/>
    <w:rsid w:val="00F77E5F"/>
    <w:rsid w:val="00FA6BB1"/>
    <w:rsid w:val="00FA7A1A"/>
    <w:rsid w:val="00FB0A8F"/>
    <w:rsid w:val="00FB3789"/>
    <w:rsid w:val="00FB513D"/>
    <w:rsid w:val="00FB61F2"/>
    <w:rsid w:val="00FB7F02"/>
    <w:rsid w:val="00FD738E"/>
    <w:rsid w:val="00FE1B63"/>
    <w:rsid w:val="00FE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535B0DE"/>
  <w15:chartTrackingRefBased/>
  <w15:docId w15:val="{07468439-1447-4167-8A86-8E88B76C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HG Mincho Light J" w:hint="eastAsia"/>
      <w:color w:val="000000"/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right" w:pos="5103"/>
      </w:tabs>
      <w:outlineLvl w:val="0"/>
    </w:pPr>
    <w:rPr>
      <w:rFonts w:ascii="Arial" w:hAnsi="Arial" w:cs="Arial" w:hint="default"/>
      <w:sz w:val="22"/>
      <w:u w:val="single"/>
    </w:r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tabs>
        <w:tab w:val="right" w:pos="5103"/>
      </w:tabs>
      <w:jc w:val="center"/>
      <w:outlineLvl w:val="2"/>
    </w:pPr>
    <w:rPr>
      <w:rFonts w:ascii="Arial" w:hAnsi="Arial" w:cs="Arial" w:hint="default"/>
      <w:b/>
      <w:bCs/>
      <w:sz w:val="22"/>
    </w:rPr>
  </w:style>
  <w:style w:type="paragraph" w:styleId="berschrift4">
    <w:name w:val="heading 4"/>
    <w:basedOn w:val="Standard"/>
    <w:next w:val="Standard"/>
    <w:qFormat/>
    <w:pPr>
      <w:keepNext/>
      <w:jc w:val="both"/>
      <w:outlineLvl w:val="3"/>
    </w:pPr>
    <w:rPr>
      <w:rFonts w:ascii="Arial" w:hAnsi="Arial" w:cs="Arial" w:hint="default"/>
      <w:b/>
      <w:bCs/>
      <w:sz w:val="22"/>
    </w:rPr>
  </w:style>
  <w:style w:type="paragraph" w:styleId="berschrift5">
    <w:name w:val="heading 5"/>
    <w:basedOn w:val="Standard"/>
    <w:next w:val="Standard"/>
    <w:qFormat/>
    <w:pPr>
      <w:keepNext/>
      <w:widowControl/>
      <w:suppressAutoHyphens w:val="0"/>
      <w:outlineLvl w:val="4"/>
    </w:pPr>
    <w:rPr>
      <w:rFonts w:ascii="Arial" w:eastAsia="Times New Roman" w:hAnsi="Arial" w:cs="Arial" w:hint="default"/>
      <w:b/>
      <w:color w:val="auto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Pr>
      <w:color w:val="000080"/>
      <w:u w:val="single"/>
    </w:rPr>
  </w:style>
  <w:style w:type="paragraph" w:styleId="Textkrper">
    <w:name w:val="Body Text"/>
    <w:basedOn w:val="Standard"/>
    <w:pPr>
      <w:spacing w:after="283"/>
    </w:pPr>
    <w:rPr>
      <w:rFonts w:ascii="Arial" w:hAnsi="Arial"/>
      <w:sz w:val="22"/>
    </w:rPr>
  </w:style>
  <w:style w:type="paragraph" w:customStyle="1" w:styleId="TabellenInhalt">
    <w:name w:val="Tabellen Inhalt"/>
    <w:basedOn w:val="Textkrper"/>
    <w:pPr>
      <w:suppressLineNumbers/>
    </w:pPr>
  </w:style>
  <w:style w:type="paragraph" w:styleId="Umschlagabsenderadresse">
    <w:name w:val="envelope return"/>
    <w:basedOn w:val="Standard"/>
    <w:pPr>
      <w:suppressLineNumbers/>
      <w:spacing w:after="60"/>
      <w:jc w:val="center"/>
    </w:pPr>
    <w:rPr>
      <w:rFonts w:ascii="Arial" w:hAnsi="Arial"/>
      <w:sz w:val="16"/>
    </w:rPr>
  </w:style>
  <w:style w:type="paragraph" w:customStyle="1" w:styleId="Rahmeninhalt">
    <w:name w:val="Rahmeninhalt"/>
    <w:basedOn w:val="Textkrper"/>
  </w:style>
  <w:style w:type="paragraph" w:customStyle="1" w:styleId="Betreff">
    <w:name w:val="Betreff"/>
    <w:basedOn w:val="Textkrper"/>
    <w:next w:val="Anrede"/>
    <w:pPr>
      <w:spacing w:after="567"/>
    </w:pPr>
    <w:rPr>
      <w:b/>
    </w:rPr>
  </w:style>
  <w:style w:type="paragraph" w:customStyle="1" w:styleId="Marginalie">
    <w:name w:val="Marginalie"/>
    <w:basedOn w:val="Textkrper"/>
    <w:pPr>
      <w:ind w:left="2268"/>
    </w:pPr>
  </w:style>
  <w:style w:type="paragraph" w:styleId="Gruformel">
    <w:name w:val="Closing"/>
    <w:basedOn w:val="Textkrper"/>
    <w:pPr>
      <w:suppressLineNumbers/>
      <w:spacing w:after="567"/>
    </w:pPr>
  </w:style>
  <w:style w:type="paragraph" w:customStyle="1" w:styleId="Gegenberstellung">
    <w:name w:val="Gegenüberstellung"/>
    <w:basedOn w:val="Textkrper"/>
    <w:pPr>
      <w:tabs>
        <w:tab w:val="left" w:pos="2835"/>
      </w:tabs>
      <w:ind w:left="2835" w:hanging="2551"/>
    </w:pPr>
  </w:style>
  <w:style w:type="paragraph" w:styleId="Umschlagadresse">
    <w:name w:val="envelope address"/>
    <w:basedOn w:val="Standard"/>
    <w:pPr>
      <w:suppressLineNumbers/>
    </w:pPr>
    <w:rPr>
      <w:rFonts w:ascii="Arial" w:hAnsi="Arial"/>
      <w:sz w:val="22"/>
    </w:rPr>
  </w:style>
  <w:style w:type="paragraph" w:customStyle="1" w:styleId="Kopfzeilerechts">
    <w:name w:val="Kopfzeile rechts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Kopfzeilelinks">
    <w:name w:val="Kopfzeile links"/>
    <w:basedOn w:val="Standard"/>
    <w:pPr>
      <w:suppressLineNumbers/>
      <w:tabs>
        <w:tab w:val="center" w:pos="4818"/>
        <w:tab w:val="right" w:pos="9637"/>
      </w:tabs>
    </w:pPr>
  </w:style>
  <w:style w:type="paragraph" w:styleId="Kopfzeile">
    <w:name w:val="header"/>
    <w:basedOn w:val="Standard"/>
    <w:pPr>
      <w:suppressLineNumbers/>
      <w:tabs>
        <w:tab w:val="center" w:pos="4818"/>
        <w:tab w:val="right" w:pos="9637"/>
      </w:tabs>
      <w:jc w:val="center"/>
    </w:pPr>
  </w:style>
  <w:style w:type="paragraph" w:customStyle="1" w:styleId="Fuzeilerechts">
    <w:name w:val="Fußzeile rechts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Fuzeilelinks">
    <w:name w:val="Fußzeile links"/>
    <w:basedOn w:val="Standard"/>
    <w:pPr>
      <w:suppressLineNumbers/>
      <w:tabs>
        <w:tab w:val="center" w:pos="4818"/>
        <w:tab w:val="right" w:pos="9637"/>
      </w:tabs>
    </w:pPr>
  </w:style>
  <w:style w:type="paragraph" w:styleId="Fuzeile">
    <w:name w:val="footer"/>
    <w:basedOn w:val="Standard"/>
    <w:pPr>
      <w:suppressLineNumbers/>
      <w:tabs>
        <w:tab w:val="center" w:pos="4818"/>
        <w:tab w:val="right" w:pos="9637"/>
      </w:tabs>
      <w:jc w:val="right"/>
    </w:pPr>
  </w:style>
  <w:style w:type="paragraph" w:styleId="Funotentext">
    <w:name w:val="footnote text"/>
    <w:basedOn w:val="Standard"/>
    <w:semiHidden/>
    <w:pPr>
      <w:suppressLineNumbers/>
      <w:ind w:left="283" w:hanging="283"/>
    </w:pPr>
    <w:rPr>
      <w:sz w:val="20"/>
    </w:rPr>
  </w:style>
  <w:style w:type="paragraph" w:styleId="Endnotentext">
    <w:name w:val="endnote text"/>
    <w:basedOn w:val="Standard"/>
    <w:semiHidden/>
    <w:pPr>
      <w:suppressLineNumbers/>
      <w:ind w:left="283" w:hanging="283"/>
    </w:pPr>
    <w:rPr>
      <w:sz w:val="20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sz w:val="20"/>
    </w:rPr>
  </w:style>
  <w:style w:type="paragraph" w:customStyle="1" w:styleId="Abbildung">
    <w:name w:val="Abbildung"/>
    <w:basedOn w:val="Beschriftung"/>
  </w:style>
  <w:style w:type="paragraph" w:customStyle="1" w:styleId="Infoblock">
    <w:name w:val="Infoblock"/>
    <w:basedOn w:val="Standard"/>
    <w:pPr>
      <w:tabs>
        <w:tab w:val="left" w:pos="425"/>
      </w:tabs>
      <w:spacing w:line="264" w:lineRule="auto"/>
    </w:pPr>
    <w:rPr>
      <w:rFonts w:ascii="Arial" w:hAnsi="Arial"/>
      <w:sz w:val="18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/>
      <w:sz w:val="28"/>
    </w:rPr>
  </w:style>
  <w:style w:type="paragraph" w:customStyle="1" w:styleId="Tabellenverzeichnisberschrift">
    <w:name w:val="Tabellenverzeichnis Überschrift"/>
    <w:basedOn w:val="berschrift"/>
    <w:pPr>
      <w:suppressLineNumbers/>
    </w:pPr>
    <w:rPr>
      <w:b/>
      <w:sz w:val="32"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Zitat">
    <w:name w:val="Quote"/>
    <w:basedOn w:val="Standard"/>
    <w:qFormat/>
    <w:pPr>
      <w:spacing w:after="283"/>
      <w:ind w:left="567" w:right="567"/>
    </w:pPr>
  </w:style>
  <w:style w:type="paragraph" w:customStyle="1" w:styleId="Benutzerverzeichnisberschrift">
    <w:name w:val="Benutzerverzeichnis Überschrift"/>
    <w:basedOn w:val="berschrift"/>
    <w:pPr>
      <w:suppressLineNumbers/>
    </w:pPr>
    <w:rPr>
      <w:b/>
      <w:sz w:val="32"/>
    </w:rPr>
  </w:style>
  <w:style w:type="paragraph" w:customStyle="1" w:styleId="Benutzerverzeichnis9">
    <w:name w:val="Benutzerverzeichnis 9"/>
    <w:basedOn w:val="Verzeichnis"/>
    <w:pPr>
      <w:tabs>
        <w:tab w:val="right" w:leader="dot" w:pos="9637"/>
      </w:tabs>
      <w:ind w:left="2264"/>
    </w:pPr>
  </w:style>
  <w:style w:type="paragraph" w:customStyle="1" w:styleId="Benutzerverzeichnis8">
    <w:name w:val="Benutzerverzeichnis 8"/>
    <w:basedOn w:val="Verzeichnis"/>
    <w:pPr>
      <w:tabs>
        <w:tab w:val="right" w:leader="dot" w:pos="9637"/>
      </w:tabs>
      <w:ind w:left="1981"/>
    </w:pPr>
  </w:style>
  <w:style w:type="paragraph" w:customStyle="1" w:styleId="Benutzerverzeichnis7">
    <w:name w:val="Benutzerverzeichnis 7"/>
    <w:basedOn w:val="Verzeichnis"/>
    <w:pPr>
      <w:tabs>
        <w:tab w:val="right" w:leader="dot" w:pos="9637"/>
      </w:tabs>
      <w:ind w:left="1698"/>
    </w:pPr>
  </w:style>
  <w:style w:type="paragraph" w:customStyle="1" w:styleId="Benutzerverzeichnis6">
    <w:name w:val="Benutzerverzeichnis 6"/>
    <w:basedOn w:val="Verzeichnis"/>
    <w:pPr>
      <w:tabs>
        <w:tab w:val="right" w:leader="dot" w:pos="9637"/>
      </w:tabs>
      <w:ind w:left="1415"/>
    </w:pPr>
  </w:style>
  <w:style w:type="paragraph" w:customStyle="1" w:styleId="Benutzerverzeichnis5">
    <w:name w:val="Benutzerverzeichnis 5"/>
    <w:basedOn w:val="Verzeichnis"/>
    <w:pPr>
      <w:tabs>
        <w:tab w:val="right" w:leader="dot" w:pos="9637"/>
      </w:tabs>
      <w:ind w:left="1132"/>
    </w:pPr>
  </w:style>
  <w:style w:type="paragraph" w:customStyle="1" w:styleId="Benutzerverzeichnis4">
    <w:name w:val="Benutzerverzeichnis 4"/>
    <w:basedOn w:val="Verzeichnis"/>
    <w:pPr>
      <w:tabs>
        <w:tab w:val="right" w:leader="dot" w:pos="9637"/>
      </w:tabs>
      <w:ind w:left="849"/>
    </w:pPr>
  </w:style>
  <w:style w:type="paragraph" w:customStyle="1" w:styleId="Benutzerverzeichnis3">
    <w:name w:val="Benutzerverzeichnis 3"/>
    <w:basedOn w:val="Verzeichnis"/>
    <w:pPr>
      <w:tabs>
        <w:tab w:val="right" w:leader="dot" w:pos="9637"/>
      </w:tabs>
      <w:ind w:left="566"/>
    </w:pPr>
  </w:style>
  <w:style w:type="paragraph" w:customStyle="1" w:styleId="Benutzerverzeichnis2">
    <w:name w:val="Benutzerverzeichnis 2"/>
    <w:basedOn w:val="Verzeichnis"/>
    <w:pPr>
      <w:tabs>
        <w:tab w:val="right" w:leader="dot" w:pos="9637"/>
      </w:tabs>
      <w:ind w:left="283"/>
    </w:pPr>
  </w:style>
  <w:style w:type="paragraph" w:customStyle="1" w:styleId="Benutzerverzeichnis10">
    <w:name w:val="Benutzerverzeichnis 10"/>
    <w:basedOn w:val="Verzeichnis"/>
    <w:pPr>
      <w:tabs>
        <w:tab w:val="right" w:leader="dot" w:pos="9637"/>
      </w:tabs>
      <w:ind w:left="2547"/>
    </w:pPr>
  </w:style>
  <w:style w:type="paragraph" w:customStyle="1" w:styleId="Benutzerverzeichnis1">
    <w:name w:val="Benutzerverzeichnis 1"/>
    <w:basedOn w:val="Verzeichnis"/>
    <w:pPr>
      <w:tabs>
        <w:tab w:val="right" w:leader="dot" w:pos="9637"/>
      </w:tabs>
    </w:pPr>
  </w:style>
  <w:style w:type="paragraph" w:styleId="Liste">
    <w:name w:val="List"/>
    <w:basedOn w:val="Textkrper"/>
  </w:style>
  <w:style w:type="paragraph" w:customStyle="1" w:styleId="Aufzhlung5Fortsetzung">
    <w:name w:val="Aufzählung 5 Fortsetzung"/>
    <w:basedOn w:val="Liste"/>
    <w:pPr>
      <w:spacing w:after="120"/>
      <w:ind w:left="1415"/>
    </w:pPr>
  </w:style>
  <w:style w:type="paragraph" w:customStyle="1" w:styleId="Aufzhlung5Ende">
    <w:name w:val="Aufzählung 5 Ende"/>
    <w:basedOn w:val="Liste"/>
    <w:pPr>
      <w:spacing w:after="240"/>
      <w:ind w:left="1415" w:hanging="283"/>
    </w:pPr>
  </w:style>
  <w:style w:type="paragraph" w:customStyle="1" w:styleId="Aufzhlung5Anfang">
    <w:name w:val="Aufzählung 5 Anfang"/>
    <w:basedOn w:val="Liste"/>
    <w:pPr>
      <w:spacing w:before="240" w:after="120"/>
      <w:ind w:left="1415" w:hanging="283"/>
    </w:pPr>
  </w:style>
  <w:style w:type="paragraph" w:customStyle="1" w:styleId="Aufzhlung5">
    <w:name w:val="Aufzählung 5"/>
    <w:basedOn w:val="Liste"/>
    <w:pPr>
      <w:spacing w:after="120"/>
      <w:ind w:left="1415" w:hanging="283"/>
    </w:pPr>
  </w:style>
  <w:style w:type="paragraph" w:customStyle="1" w:styleId="Aufzhlung4Fortsetzung">
    <w:name w:val="Aufzählung 4 Fortsetzung"/>
    <w:basedOn w:val="Liste"/>
    <w:pPr>
      <w:spacing w:after="120"/>
      <w:ind w:left="1132"/>
    </w:pPr>
  </w:style>
  <w:style w:type="paragraph" w:customStyle="1" w:styleId="Aufzhlung4Ende">
    <w:name w:val="Aufzählung 4 Ende"/>
    <w:basedOn w:val="Liste"/>
    <w:pPr>
      <w:spacing w:after="240"/>
      <w:ind w:left="1132" w:hanging="283"/>
    </w:pPr>
  </w:style>
  <w:style w:type="paragraph" w:customStyle="1" w:styleId="Aufzhlung4Anfang">
    <w:name w:val="Aufzählung 4 Anfang"/>
    <w:basedOn w:val="Liste"/>
    <w:pPr>
      <w:spacing w:before="240" w:after="120"/>
      <w:ind w:left="1132" w:hanging="283"/>
    </w:pPr>
  </w:style>
  <w:style w:type="paragraph" w:customStyle="1" w:styleId="Aufzhlung4">
    <w:name w:val="Aufzählung 4"/>
    <w:basedOn w:val="Liste"/>
    <w:pPr>
      <w:spacing w:after="120"/>
      <w:ind w:left="1132" w:hanging="283"/>
    </w:pPr>
  </w:style>
  <w:style w:type="paragraph" w:customStyle="1" w:styleId="Aufzhlung3Fortsetzung">
    <w:name w:val="Aufzählung 3 Fortsetzung"/>
    <w:basedOn w:val="Liste"/>
    <w:pPr>
      <w:spacing w:after="120"/>
      <w:ind w:left="849"/>
    </w:pPr>
  </w:style>
  <w:style w:type="paragraph" w:customStyle="1" w:styleId="Aufzhlung3Ende">
    <w:name w:val="Aufzählung 3 Ende"/>
    <w:basedOn w:val="Liste"/>
    <w:pPr>
      <w:spacing w:after="240"/>
      <w:ind w:left="849" w:hanging="283"/>
    </w:pPr>
  </w:style>
  <w:style w:type="paragraph" w:customStyle="1" w:styleId="Aufzhlung3Anfang">
    <w:name w:val="Aufzählung 3 Anfang"/>
    <w:basedOn w:val="Liste"/>
    <w:pPr>
      <w:spacing w:before="240" w:after="120"/>
      <w:ind w:left="849" w:hanging="283"/>
    </w:pPr>
  </w:style>
  <w:style w:type="paragraph" w:customStyle="1" w:styleId="Aufzhlung3">
    <w:name w:val="Aufzählung 3"/>
    <w:basedOn w:val="Liste"/>
    <w:pPr>
      <w:spacing w:after="120"/>
      <w:ind w:left="849" w:hanging="283"/>
    </w:pPr>
  </w:style>
  <w:style w:type="paragraph" w:customStyle="1" w:styleId="Aufzhlung2Fortsetzung">
    <w:name w:val="Aufzählung 2 Fortsetzung"/>
    <w:basedOn w:val="Liste"/>
    <w:pPr>
      <w:spacing w:after="120"/>
      <w:ind w:left="566"/>
    </w:pPr>
  </w:style>
  <w:style w:type="paragraph" w:customStyle="1" w:styleId="Aufzhlung2Ende">
    <w:name w:val="Aufzählung 2 Ende"/>
    <w:basedOn w:val="Liste"/>
    <w:pPr>
      <w:spacing w:after="240"/>
      <w:ind w:left="566" w:hanging="283"/>
    </w:pPr>
  </w:style>
  <w:style w:type="paragraph" w:customStyle="1" w:styleId="Aufzhlung2Anfang">
    <w:name w:val="Aufzählung 2 Anfang"/>
    <w:basedOn w:val="Liste"/>
    <w:pPr>
      <w:spacing w:before="240" w:after="120"/>
      <w:ind w:left="566" w:hanging="283"/>
    </w:pPr>
  </w:style>
  <w:style w:type="paragraph" w:customStyle="1" w:styleId="Aufzhlung2">
    <w:name w:val="Aufzählung 2"/>
    <w:basedOn w:val="Liste"/>
    <w:pPr>
      <w:spacing w:after="120"/>
      <w:ind w:left="566" w:hanging="283"/>
    </w:pPr>
  </w:style>
  <w:style w:type="paragraph" w:customStyle="1" w:styleId="Aufzhlung1Fortsetzung">
    <w:name w:val="Aufzählung 1 Fortsetzung"/>
    <w:basedOn w:val="Liste"/>
    <w:pPr>
      <w:spacing w:after="120"/>
      <w:ind w:left="283"/>
    </w:pPr>
  </w:style>
  <w:style w:type="paragraph" w:customStyle="1" w:styleId="Aufzhlung1Ende">
    <w:name w:val="Aufzählung 1 Ende"/>
    <w:basedOn w:val="Liste"/>
    <w:pPr>
      <w:spacing w:after="240"/>
      <w:ind w:left="283" w:hanging="283"/>
    </w:pPr>
  </w:style>
  <w:style w:type="paragraph" w:customStyle="1" w:styleId="Aufzhlung1Anfang">
    <w:name w:val="Aufzählung 1 Anfang"/>
    <w:basedOn w:val="Liste"/>
    <w:pPr>
      <w:spacing w:before="240" w:after="120"/>
      <w:ind w:left="283" w:hanging="283"/>
    </w:pPr>
  </w:style>
  <w:style w:type="paragraph" w:customStyle="1" w:styleId="Aufzhlung1">
    <w:name w:val="Aufzählung 1"/>
    <w:basedOn w:val="Liste"/>
    <w:pPr>
      <w:spacing w:after="120"/>
      <w:ind w:left="283" w:hanging="283"/>
    </w:pPr>
  </w:style>
  <w:style w:type="paragraph" w:customStyle="1" w:styleId="Abbildungsverzeichnisberschrift">
    <w:name w:val="Abbildungsverzeichnis Überschrift"/>
    <w:basedOn w:val="berschrift"/>
    <w:pPr>
      <w:suppressLineNumbers/>
    </w:pPr>
    <w:rPr>
      <w:b/>
      <w:sz w:val="32"/>
    </w:rPr>
  </w:style>
  <w:style w:type="paragraph" w:customStyle="1" w:styleId="Abbildungsverzeichnis1">
    <w:name w:val="Abbildungsverzeichnis 1"/>
    <w:basedOn w:val="Verzeichnis"/>
    <w:pPr>
      <w:tabs>
        <w:tab w:val="right" w:leader="dot" w:pos="9637"/>
      </w:tabs>
    </w:pPr>
  </w:style>
  <w:style w:type="paragraph" w:styleId="Anrede">
    <w:name w:val="Salutation"/>
    <w:basedOn w:val="Textkrper"/>
    <w:next w:val="Textkrper"/>
  </w:style>
  <w:style w:type="paragraph" w:customStyle="1" w:styleId="Geschftsstelle">
    <w:name w:val="Geschäftsstelle"/>
    <w:rPr>
      <w:rFonts w:ascii="Arial" w:hAnsi="Arial"/>
      <w:noProof/>
      <w:sz w:val="24"/>
    </w:rPr>
  </w:style>
  <w:style w:type="paragraph" w:styleId="Textkrper2">
    <w:name w:val="Body Text 2"/>
    <w:basedOn w:val="Standard"/>
    <w:pPr>
      <w:tabs>
        <w:tab w:val="right" w:pos="5103"/>
      </w:tabs>
      <w:jc w:val="both"/>
    </w:pPr>
    <w:rPr>
      <w:rFonts w:ascii="Arial" w:hAnsi="Arial" w:cs="Arial" w:hint="default"/>
      <w:sz w:val="22"/>
    </w:rPr>
  </w:style>
  <w:style w:type="paragraph" w:styleId="Sprechblasentext">
    <w:name w:val="Balloon Text"/>
    <w:basedOn w:val="Standard"/>
    <w:semiHidden/>
    <w:rsid w:val="00973ACE"/>
    <w:rPr>
      <w:rFonts w:ascii="Tahoma" w:hAnsi="Tahoma" w:cs="Tahoma"/>
      <w:sz w:val="16"/>
      <w:szCs w:val="16"/>
    </w:rPr>
  </w:style>
  <w:style w:type="character" w:customStyle="1" w:styleId="GudbjrnHJonsson">
    <w:name w:val="Gudbjörn H. Jonsson"/>
    <w:semiHidden/>
    <w:rsid w:val="003B28F5"/>
    <w:rPr>
      <w:rFonts w:ascii="Arial" w:hAnsi="Arial" w:cs="Arial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character" w:styleId="Seitenzahl">
    <w:name w:val="page number"/>
    <w:basedOn w:val="Absatz-Standardschriftart"/>
    <w:rsid w:val="00471F83"/>
  </w:style>
  <w:style w:type="character" w:customStyle="1" w:styleId="berschrift1Zchn">
    <w:name w:val="Überschrift 1 Zchn"/>
    <w:link w:val="berschrift1"/>
    <w:locked/>
    <w:rsid w:val="002B76D2"/>
    <w:rPr>
      <w:rFonts w:ascii="Arial" w:eastAsia="HG Mincho Light J" w:hAnsi="Arial" w:cs="Arial"/>
      <w:color w:val="000000"/>
      <w:sz w:val="22"/>
      <w:u w:val="singl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TSG\Familie\TSG\Buchhaltung\Schriftwechsel\Briefbogen%20neu%20hbf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7C55F28E51294CABB28899990988B9" ma:contentTypeVersion="4" ma:contentTypeDescription="Ein neues Dokument erstellen." ma:contentTypeScope="" ma:versionID="c7771feff6144bff625187b254a1d854">
  <xsd:schema xmlns:xsd="http://www.w3.org/2001/XMLSchema" xmlns:xs="http://www.w3.org/2001/XMLSchema" xmlns:p="http://schemas.microsoft.com/office/2006/metadata/properties" xmlns:ns3="8939e269-ec72-4ce9-87aa-cb2d5d054e5b" targetNamespace="http://schemas.microsoft.com/office/2006/metadata/properties" ma:root="true" ma:fieldsID="ef0b4aa880a8386672a89b3869f8c953" ns3:_="">
    <xsd:import namespace="8939e269-ec72-4ce9-87aa-cb2d5d054e5b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39e269-ec72-4ce9-87aa-cb2d5d054e5b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D48DEE-463E-45F9-8AF1-B909C466D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39e269-ec72-4ce9-87aa-cb2d5d054e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6E2C5B-C815-421D-A129-B19468DD55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E73377-7E84-4F15-AA61-AE14EEFBE7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Briefbogen neu hbf</Template>
  <TotalTime>0</TotalTime>
  <Pages>1</Pages>
  <Words>111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Turnerschaft Großburgwedel e</vt:lpstr>
    </vt:vector>
  </TitlesOfParts>
  <Company>GFU SYSTEME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Turnerschaft Großburgwedel e</dc:title>
  <dc:subject/>
  <dc:creator>Marion</dc:creator>
  <cp:keywords/>
  <cp:lastModifiedBy>TSG Burgwedel</cp:lastModifiedBy>
  <cp:revision>2</cp:revision>
  <cp:lastPrinted>2018-05-02T13:44:00Z</cp:lastPrinted>
  <dcterms:created xsi:type="dcterms:W3CDTF">2026-02-19T12:12:00Z</dcterms:created>
  <dcterms:modified xsi:type="dcterms:W3CDTF">2026-02-19T12:12:00Z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0x010100BC7C55F28E51294CABB28899990988B9</vt:lpwstr>
  </property>
</Properties>
</file>